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C49620" w14:textId="78E6C3BA" w:rsidR="007B3EC0" w:rsidRDefault="000F09D7" w:rsidP="007B3EC0">
      <w:pPr>
        <w:pStyle w:val="Headline1ESF"/>
      </w:pPr>
      <w:r>
        <w:rPr>
          <w:noProof/>
          <w:lang w:eastAsia="de-AT"/>
        </w:rPr>
        <w:drawing>
          <wp:anchor distT="0" distB="0" distL="114300" distR="114300" simplePos="0" relativeHeight="251659264" behindDoc="0" locked="0" layoutInCell="1" allowOverlap="1" wp14:anchorId="29EAA5DA" wp14:editId="586D3BF6">
            <wp:simplePos x="0" y="0"/>
            <wp:positionH relativeFrom="margin">
              <wp:align>right</wp:align>
            </wp:positionH>
            <wp:positionV relativeFrom="margin">
              <wp:posOffset>-213995</wp:posOffset>
            </wp:positionV>
            <wp:extent cx="10198735" cy="610235"/>
            <wp:effectExtent l="0" t="0" r="0" b="0"/>
            <wp:wrapSquare wrapText="bothSides"/>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873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EC7" w:rsidRPr="00291EC7">
        <w:t xml:space="preserve">Stammdatenblatt für </w:t>
      </w:r>
      <w:proofErr w:type="spellStart"/>
      <w:proofErr w:type="gramStart"/>
      <w:r w:rsidR="00291EC7" w:rsidRPr="00291EC7">
        <w:t>Teilnehmer:innen</w:t>
      </w:r>
      <w:proofErr w:type="spellEnd"/>
      <w:proofErr w:type="gramEnd"/>
      <w:r w:rsidR="00291EC7" w:rsidRPr="00291EC7">
        <w:t xml:space="preserve"> des ESF+/JTF in der Förderperiode 2021-2027</w:t>
      </w:r>
    </w:p>
    <w:p w14:paraId="007518A0" w14:textId="7944B38F" w:rsidR="00756634" w:rsidRPr="00C23197" w:rsidRDefault="00756634" w:rsidP="00756634">
      <w:pPr>
        <w:spacing w:after="0"/>
        <w:rPr>
          <w:color w:val="003399"/>
        </w:rPr>
      </w:pPr>
      <w:r w:rsidRPr="00C23197">
        <w:rPr>
          <w:b/>
          <w:color w:val="003399"/>
          <w:u w:val="single"/>
        </w:rPr>
        <w:t xml:space="preserve">Angaben zum </w:t>
      </w:r>
      <w:r w:rsidR="00982665">
        <w:rPr>
          <w:b/>
          <w:color w:val="003399"/>
          <w:u w:val="single"/>
        </w:rPr>
        <w:t xml:space="preserve">Vorhaben </w:t>
      </w:r>
      <w:r w:rsidRPr="00591F07">
        <w:rPr>
          <w:b/>
          <w:color w:val="FF0000"/>
          <w:u w:val="single"/>
        </w:rPr>
        <w:t>(</w:t>
      </w:r>
      <w:r>
        <w:rPr>
          <w:b/>
          <w:color w:val="FF0000"/>
          <w:u w:val="single"/>
        </w:rPr>
        <w:t>von der Datenbank</w:t>
      </w:r>
      <w:r w:rsidRPr="00591F07">
        <w:rPr>
          <w:b/>
          <w:color w:val="FF0000"/>
          <w:u w:val="single"/>
        </w:rPr>
        <w:t xml:space="preserve"> automatisch </w:t>
      </w:r>
      <w:proofErr w:type="spellStart"/>
      <w:r>
        <w:rPr>
          <w:b/>
          <w:color w:val="FF0000"/>
          <w:u w:val="single"/>
        </w:rPr>
        <w:t>vor</w:t>
      </w:r>
      <w:r w:rsidRPr="00591F07">
        <w:rPr>
          <w:b/>
          <w:color w:val="FF0000"/>
          <w:u w:val="single"/>
        </w:rPr>
        <w:t>befüllt</w:t>
      </w:r>
      <w:proofErr w:type="spellEnd"/>
      <w:r w:rsidRPr="00591F07">
        <w:rPr>
          <w:b/>
          <w:color w:val="FF0000"/>
          <w:u w:val="single"/>
        </w:rPr>
        <w:t>)</w:t>
      </w:r>
      <w:r w:rsidRPr="00C23197">
        <w:rPr>
          <w:b/>
          <w:color w:val="003399"/>
          <w:u w:val="single"/>
        </w:rPr>
        <w:t>:</w:t>
      </w:r>
    </w:p>
    <w:tbl>
      <w:tblPr>
        <w:tblW w:w="9322"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861"/>
        <w:gridCol w:w="5461"/>
      </w:tblGrid>
      <w:tr w:rsidR="00756634" w:rsidRPr="00C23197" w14:paraId="68FC9043" w14:textId="77777777" w:rsidTr="009638E4">
        <w:trPr>
          <w:trHeight w:val="454"/>
        </w:trPr>
        <w:tc>
          <w:tcPr>
            <w:tcW w:w="3861" w:type="dxa"/>
            <w:vAlign w:val="center"/>
          </w:tcPr>
          <w:p w14:paraId="273E6DD8" w14:textId="229E8DCE"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Name des </w:t>
            </w:r>
            <w:r w:rsidR="00D62A7D">
              <w:rPr>
                <w:rFonts w:eastAsia="Times New Roman"/>
                <w:color w:val="003399"/>
                <w:szCs w:val="24"/>
              </w:rPr>
              <w:t>Vorhabens</w:t>
            </w:r>
            <w:r w:rsidRPr="00C23197">
              <w:rPr>
                <w:rFonts w:eastAsia="Times New Roman"/>
                <w:color w:val="003399"/>
                <w:szCs w:val="24"/>
              </w:rPr>
              <w:t>:</w:t>
            </w:r>
          </w:p>
        </w:tc>
        <w:tc>
          <w:tcPr>
            <w:tcW w:w="5461" w:type="dxa"/>
            <w:vAlign w:val="center"/>
          </w:tcPr>
          <w:p w14:paraId="2108C865" w14:textId="77777777" w:rsidR="00756634" w:rsidRPr="00C23197" w:rsidRDefault="00756634" w:rsidP="009638E4">
            <w:pPr>
              <w:spacing w:after="0" w:line="312" w:lineRule="auto"/>
              <w:rPr>
                <w:rFonts w:eastAsia="Times New Roman"/>
                <w:color w:val="003399"/>
                <w:szCs w:val="24"/>
              </w:rPr>
            </w:pPr>
          </w:p>
        </w:tc>
      </w:tr>
      <w:tr w:rsidR="00756634" w:rsidRPr="00C23197" w14:paraId="039A837A" w14:textId="77777777" w:rsidTr="009638E4">
        <w:trPr>
          <w:trHeight w:val="454"/>
        </w:trPr>
        <w:tc>
          <w:tcPr>
            <w:tcW w:w="3861" w:type="dxa"/>
            <w:vAlign w:val="center"/>
          </w:tcPr>
          <w:p w14:paraId="3C373A10" w14:textId="487F4F26" w:rsidR="00756634" w:rsidRPr="00C23197" w:rsidRDefault="00756634" w:rsidP="00982665">
            <w:pPr>
              <w:spacing w:after="0" w:line="312" w:lineRule="auto"/>
              <w:rPr>
                <w:rFonts w:eastAsia="Times New Roman"/>
                <w:color w:val="003399"/>
                <w:szCs w:val="24"/>
              </w:rPr>
            </w:pPr>
            <w:r w:rsidRPr="00C23197">
              <w:rPr>
                <w:rFonts w:eastAsia="Times New Roman"/>
                <w:color w:val="003399"/>
                <w:szCs w:val="24"/>
              </w:rPr>
              <w:t xml:space="preserve">Nummer des </w:t>
            </w:r>
            <w:r w:rsidR="00D62A7D">
              <w:rPr>
                <w:rFonts w:eastAsia="Times New Roman"/>
                <w:color w:val="003399"/>
                <w:szCs w:val="24"/>
              </w:rPr>
              <w:t>Vorhabens</w:t>
            </w:r>
            <w:r w:rsidRPr="00C23197">
              <w:rPr>
                <w:rFonts w:eastAsia="Times New Roman"/>
                <w:color w:val="003399"/>
                <w:szCs w:val="24"/>
              </w:rPr>
              <w:t>:</w:t>
            </w:r>
          </w:p>
        </w:tc>
        <w:tc>
          <w:tcPr>
            <w:tcW w:w="5461" w:type="dxa"/>
            <w:vAlign w:val="center"/>
          </w:tcPr>
          <w:p w14:paraId="2DBB4032" w14:textId="77777777" w:rsidR="00756634" w:rsidRPr="00C23197" w:rsidRDefault="00756634" w:rsidP="009638E4">
            <w:pPr>
              <w:spacing w:after="0" w:line="312" w:lineRule="auto"/>
              <w:rPr>
                <w:rFonts w:eastAsia="Times New Roman"/>
                <w:color w:val="003399"/>
                <w:szCs w:val="24"/>
              </w:rPr>
            </w:pPr>
          </w:p>
        </w:tc>
      </w:tr>
      <w:tr w:rsidR="00756634" w:rsidRPr="00C23197" w14:paraId="7C18240F" w14:textId="77777777" w:rsidTr="009638E4">
        <w:trPr>
          <w:trHeight w:val="454"/>
        </w:trPr>
        <w:tc>
          <w:tcPr>
            <w:tcW w:w="3861" w:type="dxa"/>
            <w:vAlign w:val="center"/>
          </w:tcPr>
          <w:p w14:paraId="59B29378" w14:textId="0C2AD098" w:rsidR="00756634" w:rsidRPr="00C23197" w:rsidRDefault="001704A0" w:rsidP="00982665">
            <w:pPr>
              <w:spacing w:after="0" w:line="312" w:lineRule="auto"/>
              <w:rPr>
                <w:rFonts w:eastAsia="Times New Roman"/>
                <w:color w:val="003399"/>
                <w:szCs w:val="24"/>
              </w:rPr>
            </w:pPr>
            <w:proofErr w:type="spellStart"/>
            <w:r>
              <w:rPr>
                <w:rFonts w:eastAsia="Times New Roman"/>
                <w:color w:val="003399"/>
                <w:szCs w:val="24"/>
              </w:rPr>
              <w:t>Begünstigte:r</w:t>
            </w:r>
            <w:proofErr w:type="spellEnd"/>
            <w:r>
              <w:rPr>
                <w:rFonts w:eastAsia="Times New Roman"/>
                <w:color w:val="003399"/>
                <w:szCs w:val="24"/>
              </w:rPr>
              <w:t xml:space="preserve"> bzw. </w:t>
            </w:r>
            <w:proofErr w:type="spellStart"/>
            <w:r>
              <w:rPr>
                <w:rFonts w:eastAsia="Times New Roman"/>
                <w:color w:val="003399"/>
                <w:szCs w:val="24"/>
              </w:rPr>
              <w:t>Auftragnehmer:in</w:t>
            </w:r>
            <w:proofErr w:type="spellEnd"/>
          </w:p>
        </w:tc>
        <w:tc>
          <w:tcPr>
            <w:tcW w:w="5461" w:type="dxa"/>
            <w:vAlign w:val="center"/>
          </w:tcPr>
          <w:p w14:paraId="32D04C9E" w14:textId="77777777" w:rsidR="00756634" w:rsidRPr="00C23197" w:rsidRDefault="00756634" w:rsidP="009638E4">
            <w:pPr>
              <w:spacing w:after="0" w:line="312" w:lineRule="auto"/>
              <w:rPr>
                <w:rFonts w:eastAsia="Times New Roman"/>
                <w:color w:val="003399"/>
                <w:szCs w:val="24"/>
              </w:rPr>
            </w:pPr>
          </w:p>
        </w:tc>
      </w:tr>
      <w:tr w:rsidR="00756634" w:rsidRPr="00C23197" w14:paraId="29BEE5E5" w14:textId="77777777" w:rsidTr="009638E4">
        <w:trPr>
          <w:trHeight w:val="454"/>
        </w:trPr>
        <w:tc>
          <w:tcPr>
            <w:tcW w:w="3861" w:type="dxa"/>
            <w:vAlign w:val="center"/>
          </w:tcPr>
          <w:p w14:paraId="452C4B69" w14:textId="77777777" w:rsidR="00756634" w:rsidRPr="00C23197" w:rsidRDefault="00756634" w:rsidP="009638E4">
            <w:pPr>
              <w:spacing w:after="0" w:line="312" w:lineRule="auto"/>
              <w:rPr>
                <w:rFonts w:eastAsia="Times New Roman"/>
                <w:color w:val="003399"/>
                <w:szCs w:val="24"/>
              </w:rPr>
            </w:pPr>
            <w:r w:rsidRPr="00C23197">
              <w:rPr>
                <w:rFonts w:eastAsia="Times New Roman"/>
                <w:color w:val="003399"/>
                <w:szCs w:val="24"/>
              </w:rPr>
              <w:t>Zwischengeschaltete Stelle</w:t>
            </w:r>
            <w:r>
              <w:rPr>
                <w:rFonts w:eastAsia="Times New Roman"/>
                <w:color w:val="003399"/>
                <w:szCs w:val="24"/>
              </w:rPr>
              <w:t>:</w:t>
            </w:r>
          </w:p>
        </w:tc>
        <w:tc>
          <w:tcPr>
            <w:tcW w:w="5461" w:type="dxa"/>
            <w:vAlign w:val="center"/>
          </w:tcPr>
          <w:p w14:paraId="4F55CDA4" w14:textId="77777777" w:rsidR="00756634" w:rsidRPr="00C23197" w:rsidRDefault="00756634" w:rsidP="009638E4">
            <w:pPr>
              <w:spacing w:after="0" w:line="312" w:lineRule="auto"/>
              <w:rPr>
                <w:rFonts w:eastAsia="Times New Roman"/>
                <w:color w:val="003399"/>
                <w:szCs w:val="24"/>
              </w:rPr>
            </w:pPr>
          </w:p>
        </w:tc>
      </w:tr>
    </w:tbl>
    <w:p w14:paraId="1B864973" w14:textId="77777777" w:rsidR="00756634" w:rsidRDefault="00756634" w:rsidP="00756634">
      <w:pPr>
        <w:spacing w:after="0"/>
        <w:rPr>
          <w:b/>
          <w:color w:val="003399"/>
          <w:u w:val="single"/>
        </w:rPr>
      </w:pPr>
    </w:p>
    <w:p w14:paraId="09BC90A8" w14:textId="77777777" w:rsidR="00756634" w:rsidRDefault="00756634" w:rsidP="00756634">
      <w:pPr>
        <w:spacing w:after="0"/>
        <w:rPr>
          <w:color w:val="003399"/>
        </w:rPr>
      </w:pPr>
      <w:r w:rsidRPr="00C4011E">
        <w:rPr>
          <w:b/>
          <w:color w:val="003399"/>
          <w:u w:val="single"/>
        </w:rPr>
        <w:t>Angaben zu</w:t>
      </w:r>
      <w:r>
        <w:rPr>
          <w:b/>
          <w:color w:val="003399"/>
          <w:u w:val="single"/>
        </w:rPr>
        <w:t xml:space="preserve"> den </w:t>
      </w:r>
      <w:proofErr w:type="spellStart"/>
      <w:proofErr w:type="gramStart"/>
      <w:r w:rsidRPr="00C4011E">
        <w:rPr>
          <w:b/>
          <w:color w:val="003399"/>
          <w:u w:val="single"/>
        </w:rPr>
        <w:t>Teilnehmer</w:t>
      </w:r>
      <w:r>
        <w:rPr>
          <w:b/>
          <w:color w:val="003399"/>
          <w:u w:val="single"/>
        </w:rPr>
        <w:t>:innen</w:t>
      </w:r>
      <w:proofErr w:type="spellEnd"/>
      <w:proofErr w:type="gramEnd"/>
      <w:r w:rsidRPr="00C4011E">
        <w:rPr>
          <w:b/>
          <w:color w:val="003399"/>
          <w:u w:val="single"/>
        </w:rPr>
        <w:t>:</w:t>
      </w:r>
    </w:p>
    <w:p w14:paraId="22062246" w14:textId="77777777" w:rsidR="00756634" w:rsidRPr="00BA769C" w:rsidRDefault="00756634" w:rsidP="00756634">
      <w:pPr>
        <w:spacing w:after="0"/>
        <w:rPr>
          <w:color w:val="003399"/>
        </w:rPr>
      </w:pPr>
      <w:r w:rsidRPr="00BA769C">
        <w:rPr>
          <w:color w:val="003399"/>
        </w:rPr>
        <w:t xml:space="preserve">Sehr geehrte </w:t>
      </w:r>
      <w:proofErr w:type="spellStart"/>
      <w:proofErr w:type="gramStart"/>
      <w:r w:rsidRPr="00BA769C">
        <w:rPr>
          <w:color w:val="003399"/>
        </w:rPr>
        <w:t>Teilnehmer</w:t>
      </w:r>
      <w:r>
        <w:rPr>
          <w:color w:val="003399"/>
        </w:rPr>
        <w:t>:innen</w:t>
      </w:r>
      <w:proofErr w:type="spellEnd"/>
      <w:proofErr w:type="gramEnd"/>
      <w:r w:rsidRPr="00BA769C">
        <w:rPr>
          <w:color w:val="003399"/>
        </w:rPr>
        <w:t>,</w:t>
      </w:r>
    </w:p>
    <w:p w14:paraId="605D9578" w14:textId="1D39F5BF" w:rsidR="00756634" w:rsidRPr="00C23197" w:rsidRDefault="00756634" w:rsidP="00756634">
      <w:pPr>
        <w:spacing w:after="0"/>
        <w:jc w:val="both"/>
        <w:rPr>
          <w:color w:val="003399"/>
        </w:rPr>
      </w:pPr>
      <w:r w:rsidRPr="00BA769C">
        <w:rPr>
          <w:color w:val="003399"/>
        </w:rPr>
        <w:t>Sie nehmen an einem</w:t>
      </w:r>
      <w:r w:rsidR="00063605">
        <w:rPr>
          <w:color w:val="003399"/>
        </w:rPr>
        <w:t>,</w:t>
      </w:r>
      <w:r w:rsidRPr="00BA769C">
        <w:rPr>
          <w:color w:val="003399"/>
        </w:rPr>
        <w:t xml:space="preserve"> aus Mitteln de</w:t>
      </w:r>
      <w:r>
        <w:rPr>
          <w:color w:val="003399"/>
        </w:rPr>
        <w:t xml:space="preserve">r Europäischen Union, </w:t>
      </w:r>
      <w:proofErr w:type="spellStart"/>
      <w:r w:rsidRPr="00BA769C">
        <w:rPr>
          <w:color w:val="003399"/>
        </w:rPr>
        <w:t>kofinanzierten</w:t>
      </w:r>
      <w:proofErr w:type="spellEnd"/>
      <w:r w:rsidRPr="00BA769C">
        <w:rPr>
          <w:color w:val="003399"/>
        </w:rPr>
        <w:t xml:space="preserve"> </w:t>
      </w:r>
      <w:r w:rsidR="0022711A">
        <w:rPr>
          <w:color w:val="003399"/>
        </w:rPr>
        <w:t>Vorhaben</w:t>
      </w:r>
      <w:r w:rsidR="0022711A" w:rsidRPr="00BA769C">
        <w:rPr>
          <w:color w:val="003399"/>
        </w:rPr>
        <w:t xml:space="preserve"> </w:t>
      </w:r>
      <w:r w:rsidRPr="00BA769C">
        <w:rPr>
          <w:color w:val="003399"/>
        </w:rPr>
        <w:t xml:space="preserve">teil. Wir bitten Sie, mit Ihrer Unterschrift zu bestätigen, dass Sie über die </w:t>
      </w:r>
      <w:proofErr w:type="spellStart"/>
      <w:r w:rsidRPr="00BA769C">
        <w:rPr>
          <w:color w:val="003399"/>
        </w:rPr>
        <w:t>Kofinanzierung</w:t>
      </w:r>
      <w:proofErr w:type="spellEnd"/>
      <w:r w:rsidRPr="00BA769C">
        <w:rPr>
          <w:color w:val="003399"/>
        </w:rPr>
        <w:t xml:space="preserve"> </w:t>
      </w:r>
      <w:r>
        <w:rPr>
          <w:color w:val="003399"/>
        </w:rPr>
        <w:t>der Europäischen Union</w:t>
      </w:r>
      <w:r w:rsidRPr="00BA769C">
        <w:rPr>
          <w:color w:val="003399"/>
        </w:rPr>
        <w:t xml:space="preserve"> informiert wurden. Ihre Daten werden selbstverständlich vertraulich behandelt</w:t>
      </w:r>
      <w:r>
        <w:rPr>
          <w:color w:val="003399"/>
        </w:rPr>
        <w:t>.</w:t>
      </w:r>
    </w:p>
    <w:tbl>
      <w:tblPr>
        <w:tblStyle w:val="Tabellenraster"/>
        <w:tblW w:w="9493" w:type="dxa"/>
        <w:tblLayout w:type="fixed"/>
        <w:tblLook w:val="04A0" w:firstRow="1" w:lastRow="0" w:firstColumn="1" w:lastColumn="0" w:noHBand="0" w:noVBand="1"/>
      </w:tblPr>
      <w:tblGrid>
        <w:gridCol w:w="2191"/>
        <w:gridCol w:w="1915"/>
        <w:gridCol w:w="1276"/>
        <w:gridCol w:w="4111"/>
      </w:tblGrid>
      <w:tr w:rsidR="00756634" w:rsidRPr="00C23197" w14:paraId="76B4379C" w14:textId="77777777" w:rsidTr="00CE7CFF">
        <w:trPr>
          <w:trHeight w:val="718"/>
        </w:trPr>
        <w:tc>
          <w:tcPr>
            <w:tcW w:w="9493" w:type="dxa"/>
            <w:gridSpan w:val="4"/>
            <w:noWrap/>
          </w:tcPr>
          <w:p w14:paraId="013C05B9" w14:textId="327E594B" w:rsidR="00756634" w:rsidRPr="00422759" w:rsidRDefault="00756634" w:rsidP="003F1E0B">
            <w:pPr>
              <w:jc w:val="both"/>
              <w:rPr>
                <w:b/>
                <w:bCs/>
                <w:color w:val="FF0000"/>
              </w:rPr>
            </w:pPr>
            <w:r w:rsidRPr="003514D9">
              <w:rPr>
                <w:color w:val="003399"/>
              </w:rPr>
              <w:t>Bitte befüllen Sie die persönlichen Angaben so vollständig wie möglich.</w:t>
            </w:r>
            <w:r w:rsidRPr="00B02A4A">
              <w:rPr>
                <w:color w:val="003399"/>
                <w:vertAlign w:val="superscript"/>
              </w:rPr>
              <w:footnoteReference w:id="2"/>
            </w:r>
            <w:r w:rsidRPr="003514D9">
              <w:rPr>
                <w:color w:val="003399"/>
              </w:rPr>
              <w:t xml:space="preserve"> Die Angaben zu Fragen bei denen die Option „Keine Angabe“ zur Wahl steht, erfolgen freiwillig.</w:t>
            </w:r>
          </w:p>
        </w:tc>
      </w:tr>
      <w:tr w:rsidR="00756634" w:rsidRPr="00C23197" w14:paraId="272CB8C0" w14:textId="77777777" w:rsidTr="00756634">
        <w:trPr>
          <w:trHeight w:val="255"/>
        </w:trPr>
        <w:tc>
          <w:tcPr>
            <w:tcW w:w="9493" w:type="dxa"/>
            <w:gridSpan w:val="4"/>
            <w:noWrap/>
          </w:tcPr>
          <w:p w14:paraId="7AC65EB8" w14:textId="77777777" w:rsidR="00756634" w:rsidRPr="00B17D93" w:rsidRDefault="00756634" w:rsidP="009638E4">
            <w:pPr>
              <w:jc w:val="both"/>
              <w:rPr>
                <w:b/>
                <w:color w:val="003399"/>
              </w:rPr>
            </w:pPr>
            <w:r>
              <w:rPr>
                <w:b/>
                <w:color w:val="003399"/>
              </w:rPr>
              <w:t>Persönliche Daten</w:t>
            </w:r>
          </w:p>
        </w:tc>
      </w:tr>
      <w:tr w:rsidR="00756634" w:rsidRPr="00C23197" w14:paraId="00976211" w14:textId="77777777" w:rsidTr="00756634">
        <w:trPr>
          <w:trHeight w:val="255"/>
        </w:trPr>
        <w:tc>
          <w:tcPr>
            <w:tcW w:w="2191" w:type="dxa"/>
            <w:noWrap/>
            <w:hideMark/>
          </w:tcPr>
          <w:p w14:paraId="79B8539F" w14:textId="77777777" w:rsidR="00756634" w:rsidRPr="00C23197" w:rsidRDefault="00756634" w:rsidP="009638E4">
            <w:pPr>
              <w:rPr>
                <w:b/>
                <w:bCs/>
                <w:color w:val="003399"/>
              </w:rPr>
            </w:pPr>
            <w:proofErr w:type="spellStart"/>
            <w:r w:rsidRPr="00C23197">
              <w:rPr>
                <w:b/>
                <w:bCs/>
                <w:color w:val="003399"/>
              </w:rPr>
              <w:t>Teilnehmer</w:t>
            </w:r>
            <w:r>
              <w:rPr>
                <w:b/>
                <w:bCs/>
                <w:color w:val="003399"/>
              </w:rPr>
              <w:t>:i</w:t>
            </w:r>
            <w:r w:rsidRPr="00C23197">
              <w:rPr>
                <w:b/>
                <w:bCs/>
                <w:color w:val="003399"/>
              </w:rPr>
              <w:t>nnen-ID</w:t>
            </w:r>
            <w:proofErr w:type="spellEnd"/>
            <w:r>
              <w:rPr>
                <w:b/>
                <w:bCs/>
                <w:color w:val="003399"/>
              </w:rPr>
              <w:t>:</w:t>
            </w:r>
          </w:p>
        </w:tc>
        <w:tc>
          <w:tcPr>
            <w:tcW w:w="7302" w:type="dxa"/>
            <w:gridSpan w:val="3"/>
            <w:noWrap/>
            <w:hideMark/>
          </w:tcPr>
          <w:p w14:paraId="2F6CEB9B" w14:textId="77777777" w:rsidR="00756634" w:rsidRPr="00B307C0" w:rsidRDefault="00756634" w:rsidP="009638E4">
            <w:pPr>
              <w:rPr>
                <w:color w:val="FF0000"/>
              </w:rPr>
            </w:pPr>
            <w:r>
              <w:rPr>
                <w:color w:val="FF0000"/>
              </w:rPr>
              <w:t xml:space="preserve">Hier bitte die in IDEA automatisch vergebene ID eintragen: </w:t>
            </w:r>
          </w:p>
        </w:tc>
      </w:tr>
      <w:tr w:rsidR="00756634" w:rsidRPr="00C23197" w14:paraId="6B72C893" w14:textId="77777777" w:rsidTr="00756634">
        <w:trPr>
          <w:trHeight w:val="255"/>
        </w:trPr>
        <w:tc>
          <w:tcPr>
            <w:tcW w:w="2191" w:type="dxa"/>
            <w:noWrap/>
            <w:hideMark/>
          </w:tcPr>
          <w:p w14:paraId="4A99E7F6" w14:textId="77777777" w:rsidR="00756634" w:rsidRPr="00A96E12" w:rsidRDefault="00756634" w:rsidP="009638E4">
            <w:pPr>
              <w:rPr>
                <w:b/>
                <w:bCs/>
                <w:color w:val="003399"/>
              </w:rPr>
            </w:pPr>
            <w:r w:rsidRPr="00A96E12">
              <w:rPr>
                <w:b/>
                <w:bCs/>
                <w:color w:val="003399"/>
              </w:rPr>
              <w:t>Vorname:</w:t>
            </w:r>
          </w:p>
        </w:tc>
        <w:tc>
          <w:tcPr>
            <w:tcW w:w="7302" w:type="dxa"/>
            <w:gridSpan w:val="3"/>
            <w:noWrap/>
            <w:hideMark/>
          </w:tcPr>
          <w:p w14:paraId="0D64B4A5" w14:textId="77777777" w:rsidR="00756634" w:rsidRPr="00C23197" w:rsidRDefault="00756634" w:rsidP="009638E4">
            <w:pPr>
              <w:rPr>
                <w:color w:val="003399"/>
              </w:rPr>
            </w:pPr>
          </w:p>
        </w:tc>
      </w:tr>
      <w:tr w:rsidR="00756634" w:rsidRPr="00C23197" w14:paraId="3D0AF2C4" w14:textId="77777777" w:rsidTr="00756634">
        <w:trPr>
          <w:trHeight w:val="255"/>
        </w:trPr>
        <w:tc>
          <w:tcPr>
            <w:tcW w:w="2191" w:type="dxa"/>
            <w:noWrap/>
            <w:hideMark/>
          </w:tcPr>
          <w:p w14:paraId="2D8596CE" w14:textId="77777777" w:rsidR="00756634" w:rsidRPr="00A96E12" w:rsidRDefault="00756634" w:rsidP="009638E4">
            <w:pPr>
              <w:rPr>
                <w:b/>
                <w:bCs/>
                <w:color w:val="003399"/>
              </w:rPr>
            </w:pPr>
            <w:r w:rsidRPr="00A96E12">
              <w:rPr>
                <w:b/>
                <w:bCs/>
                <w:color w:val="003399"/>
              </w:rPr>
              <w:t>Nachname:</w:t>
            </w:r>
          </w:p>
        </w:tc>
        <w:tc>
          <w:tcPr>
            <w:tcW w:w="7302" w:type="dxa"/>
            <w:gridSpan w:val="3"/>
            <w:noWrap/>
            <w:hideMark/>
          </w:tcPr>
          <w:p w14:paraId="78F729C9" w14:textId="77777777" w:rsidR="00756634" w:rsidRPr="00C23197" w:rsidRDefault="00756634" w:rsidP="009638E4">
            <w:pPr>
              <w:rPr>
                <w:color w:val="003399"/>
              </w:rPr>
            </w:pPr>
          </w:p>
        </w:tc>
      </w:tr>
      <w:tr w:rsidR="00424CD9" w:rsidRPr="00424CD9" w14:paraId="7795834F" w14:textId="77777777" w:rsidTr="00E256FB">
        <w:trPr>
          <w:trHeight w:val="255"/>
        </w:trPr>
        <w:tc>
          <w:tcPr>
            <w:tcW w:w="2191" w:type="dxa"/>
            <w:noWrap/>
          </w:tcPr>
          <w:p w14:paraId="68100EA9" w14:textId="77777777" w:rsidR="00756634" w:rsidRPr="00A96E12" w:rsidRDefault="00756634" w:rsidP="009638E4">
            <w:pPr>
              <w:rPr>
                <w:b/>
                <w:bCs/>
                <w:color w:val="003399"/>
              </w:rPr>
            </w:pPr>
            <w:r w:rsidRPr="00A96E12">
              <w:rPr>
                <w:b/>
                <w:bCs/>
                <w:color w:val="003399"/>
              </w:rPr>
              <w:t>Geschlecht:</w:t>
            </w:r>
          </w:p>
        </w:tc>
        <w:tc>
          <w:tcPr>
            <w:tcW w:w="1915" w:type="dxa"/>
            <w:noWrap/>
          </w:tcPr>
          <w:p w14:paraId="4B0F51D8" w14:textId="23725A43" w:rsidR="00756634" w:rsidRPr="00A96E12" w:rsidRDefault="00756634" w:rsidP="009638E4">
            <w:pPr>
              <w:rPr>
                <w:color w:val="003399"/>
              </w:rPr>
            </w:pPr>
            <w:r w:rsidRPr="00A96E12">
              <w:rPr>
                <w:color w:val="003399"/>
              </w:rPr>
              <w:t xml:space="preserve">männlich </w:t>
            </w:r>
            <w:sdt>
              <w:sdtPr>
                <w:rPr>
                  <w:rFonts w:ascii="MS Gothic" w:eastAsia="MS Gothic" w:hAnsi="MS Gothic"/>
                  <w:color w:val="003399"/>
                </w:rPr>
                <w:id w:val="-1499272121"/>
                <w14:checkbox>
                  <w14:checked w14:val="0"/>
                  <w14:checkedState w14:val="2612" w14:font="MS Gothic"/>
                  <w14:uncheckedState w14:val="2610" w14:font="MS Gothic"/>
                </w14:checkbox>
              </w:sdtPr>
              <w:sdtEndPr/>
              <w:sdtContent>
                <w:r w:rsidR="00415EA6" w:rsidRPr="00A96E12">
                  <w:rPr>
                    <w:rFonts w:ascii="MS Gothic" w:eastAsia="MS Gothic" w:hAnsi="MS Gothic"/>
                    <w:color w:val="003399"/>
                  </w:rPr>
                  <w:t>☐</w:t>
                </w:r>
              </w:sdtContent>
            </w:sdt>
          </w:p>
        </w:tc>
        <w:tc>
          <w:tcPr>
            <w:tcW w:w="1276" w:type="dxa"/>
          </w:tcPr>
          <w:p w14:paraId="25C3AD41" w14:textId="77777777" w:rsidR="00756634" w:rsidRPr="00A96E12" w:rsidRDefault="00756634" w:rsidP="009638E4">
            <w:pPr>
              <w:rPr>
                <w:color w:val="003399"/>
              </w:rPr>
            </w:pPr>
            <w:r w:rsidRPr="00A96E12">
              <w:rPr>
                <w:color w:val="003399"/>
              </w:rPr>
              <w:t xml:space="preserve">weiblich </w:t>
            </w:r>
            <w:sdt>
              <w:sdtPr>
                <w:rPr>
                  <w:rFonts w:ascii="MS Gothic" w:eastAsia="MS Gothic" w:hAnsi="MS Gothic"/>
                  <w:color w:val="003399"/>
                </w:rPr>
                <w:id w:val="1847361429"/>
                <w14:checkbox>
                  <w14:checked w14:val="0"/>
                  <w14:checkedState w14:val="2612" w14:font="MS Gothic"/>
                  <w14:uncheckedState w14:val="2610" w14:font="MS Gothic"/>
                </w14:checkbox>
              </w:sdtPr>
              <w:sdtEndPr/>
              <w:sdtContent>
                <w:r w:rsidRPr="00A96E12">
                  <w:rPr>
                    <w:rFonts w:ascii="MS Gothic" w:eastAsia="MS Gothic" w:hAnsi="MS Gothic"/>
                    <w:color w:val="003399"/>
                  </w:rPr>
                  <w:t>☐</w:t>
                </w:r>
              </w:sdtContent>
            </w:sdt>
          </w:p>
        </w:tc>
        <w:tc>
          <w:tcPr>
            <w:tcW w:w="4111" w:type="dxa"/>
          </w:tcPr>
          <w:p w14:paraId="5EDA4BA9" w14:textId="77777777" w:rsidR="00756634" w:rsidRPr="00A96E12" w:rsidRDefault="00756634" w:rsidP="00E256FB">
            <w:pPr>
              <w:suppressAutoHyphens/>
              <w:rPr>
                <w:color w:val="003399"/>
              </w:rPr>
            </w:pPr>
            <w:r w:rsidRPr="00A96E12">
              <w:rPr>
                <w:color w:val="003399"/>
              </w:rPr>
              <w:t>nicht binäre Person (umfasst „divers“, „</w:t>
            </w:r>
            <w:proofErr w:type="spellStart"/>
            <w:r w:rsidRPr="00A96E12">
              <w:rPr>
                <w:color w:val="003399"/>
              </w:rPr>
              <w:t>inter</w:t>
            </w:r>
            <w:proofErr w:type="spellEnd"/>
            <w:r w:rsidRPr="00A96E12">
              <w:rPr>
                <w:color w:val="003399"/>
              </w:rPr>
              <w:t xml:space="preserve">“, „offen“, „kein Eintrag“) </w:t>
            </w:r>
            <w:sdt>
              <w:sdtPr>
                <w:rPr>
                  <w:rFonts w:ascii="MS Gothic" w:eastAsia="MS Gothic" w:hAnsi="MS Gothic"/>
                  <w:color w:val="003399"/>
                </w:rPr>
                <w:id w:val="1160126521"/>
                <w14:checkbox>
                  <w14:checked w14:val="0"/>
                  <w14:checkedState w14:val="2612" w14:font="MS Gothic"/>
                  <w14:uncheckedState w14:val="2610" w14:font="MS Gothic"/>
                </w14:checkbox>
              </w:sdtPr>
              <w:sdtEndPr/>
              <w:sdtContent>
                <w:r w:rsidRPr="00A96E12">
                  <w:rPr>
                    <w:rFonts w:ascii="MS Gothic" w:eastAsia="MS Gothic" w:hAnsi="MS Gothic"/>
                    <w:color w:val="003399"/>
                  </w:rPr>
                  <w:t>☐</w:t>
                </w:r>
              </w:sdtContent>
            </w:sdt>
          </w:p>
        </w:tc>
      </w:tr>
    </w:tbl>
    <w:p w14:paraId="01039023" w14:textId="2FEA7C66" w:rsidR="000169C0" w:rsidRDefault="000169C0" w:rsidP="000E0A7F">
      <w:pPr>
        <w:spacing w:after="0"/>
        <w:jc w:val="both"/>
        <w:rPr>
          <w:color w:val="003399"/>
          <w:u w:val="single"/>
        </w:rPr>
      </w:pPr>
    </w:p>
    <w:p w14:paraId="51B33231" w14:textId="77777777" w:rsidR="00D94918" w:rsidRDefault="00D94918" w:rsidP="000E0A7F">
      <w:pPr>
        <w:spacing w:after="0"/>
        <w:jc w:val="both"/>
        <w:rPr>
          <w:color w:val="003399"/>
          <w:u w:val="single"/>
        </w:rPr>
      </w:pPr>
    </w:p>
    <w:p w14:paraId="38A9BA27" w14:textId="2FEEE851" w:rsidR="00D94918" w:rsidRPr="00D94918" w:rsidRDefault="00D94918" w:rsidP="00D94918">
      <w:pPr>
        <w:spacing w:after="0" w:line="240" w:lineRule="auto"/>
        <w:rPr>
          <w:color w:val="003399"/>
          <w:sz w:val="52"/>
          <w:szCs w:val="52"/>
          <w:u w:val="single"/>
        </w:rPr>
        <w:sectPr w:rsidR="00D94918" w:rsidRPr="00D94918" w:rsidSect="00CD25EC">
          <w:headerReference w:type="default" r:id="rId9"/>
          <w:footerReference w:type="default" r:id="rId10"/>
          <w:headerReference w:type="first" r:id="rId11"/>
          <w:footerReference w:type="first" r:id="rId12"/>
          <w:type w:val="continuous"/>
          <w:pgSz w:w="11900" w:h="16840" w:code="9"/>
          <w:pgMar w:top="1537" w:right="1021" w:bottom="1077" w:left="1361" w:header="709" w:footer="709" w:gutter="0"/>
          <w:cols w:space="708"/>
          <w:titlePg/>
          <w:docGrid w:linePitch="360"/>
        </w:sectPr>
      </w:pPr>
    </w:p>
    <w:tbl>
      <w:tblPr>
        <w:tblStyle w:val="Tabellenraster"/>
        <w:tblW w:w="9493" w:type="dxa"/>
        <w:tblLayout w:type="fixed"/>
        <w:tblLook w:val="04A0" w:firstRow="1" w:lastRow="0" w:firstColumn="1" w:lastColumn="0" w:noHBand="0" w:noVBand="1"/>
      </w:tblPr>
      <w:tblGrid>
        <w:gridCol w:w="2191"/>
        <w:gridCol w:w="1773"/>
        <w:gridCol w:w="142"/>
        <w:gridCol w:w="567"/>
        <w:gridCol w:w="73"/>
        <w:gridCol w:w="494"/>
        <w:gridCol w:w="284"/>
        <w:gridCol w:w="850"/>
        <w:gridCol w:w="284"/>
        <w:gridCol w:w="567"/>
        <w:gridCol w:w="141"/>
        <w:gridCol w:w="966"/>
        <w:gridCol w:w="1161"/>
      </w:tblGrid>
      <w:tr w:rsidR="00424CD9" w:rsidRPr="00424CD9" w14:paraId="0AD09EA8" w14:textId="77777777" w:rsidTr="00D94918">
        <w:trPr>
          <w:trHeight w:val="391"/>
        </w:trPr>
        <w:tc>
          <w:tcPr>
            <w:tcW w:w="4106" w:type="dxa"/>
            <w:gridSpan w:val="3"/>
            <w:noWrap/>
          </w:tcPr>
          <w:p w14:paraId="167084C4" w14:textId="4AB3D684" w:rsidR="00E0046D" w:rsidRPr="00A96E12" w:rsidRDefault="00E0046D" w:rsidP="00D94918">
            <w:pPr>
              <w:spacing w:after="120" w:line="240" w:lineRule="auto"/>
              <w:rPr>
                <w:color w:val="003399"/>
              </w:rPr>
            </w:pPr>
            <w:r w:rsidRPr="00A96E12">
              <w:rPr>
                <w:b/>
                <w:color w:val="003399"/>
              </w:rPr>
              <w:t>Sozialversicherungsnummer :</w:t>
            </w:r>
          </w:p>
        </w:tc>
        <w:tc>
          <w:tcPr>
            <w:tcW w:w="3260" w:type="dxa"/>
            <w:gridSpan w:val="8"/>
          </w:tcPr>
          <w:p w14:paraId="6E26A01D" w14:textId="57E5891F" w:rsidR="0022711A" w:rsidRPr="00A96E12" w:rsidRDefault="0022711A" w:rsidP="00D94918">
            <w:pPr>
              <w:spacing w:before="100" w:after="0" w:line="240" w:lineRule="auto"/>
              <w:rPr>
                <w:color w:val="003399"/>
                <w:sz w:val="16"/>
              </w:rPr>
            </w:pPr>
            <w:r w:rsidRPr="00A96E12">
              <w:rPr>
                <w:color w:val="003399"/>
                <w:sz w:val="16"/>
              </w:rPr>
              <w:t>…………………………………………………………………….</w:t>
            </w:r>
          </w:p>
          <w:p w14:paraId="75A21EA7" w14:textId="01E51B79" w:rsidR="00E0046D" w:rsidRPr="00A96E12" w:rsidRDefault="0022711A" w:rsidP="00D94918">
            <w:pPr>
              <w:spacing w:after="0" w:line="240" w:lineRule="auto"/>
              <w:rPr>
                <w:i/>
                <w:color w:val="003399"/>
              </w:rPr>
            </w:pPr>
            <w:r w:rsidRPr="00A96E12">
              <w:rPr>
                <w:i/>
                <w:color w:val="003399"/>
                <w:sz w:val="14"/>
              </w:rPr>
              <w:t>10-stellig</w:t>
            </w:r>
          </w:p>
        </w:tc>
        <w:tc>
          <w:tcPr>
            <w:tcW w:w="2127" w:type="dxa"/>
            <w:gridSpan w:val="2"/>
          </w:tcPr>
          <w:p w14:paraId="677EE97F" w14:textId="77777777" w:rsidR="00E0046D" w:rsidRPr="00A96E12" w:rsidRDefault="00E0046D" w:rsidP="00D94918">
            <w:pPr>
              <w:spacing w:after="120" w:line="240" w:lineRule="auto"/>
              <w:rPr>
                <w:color w:val="003399"/>
              </w:rPr>
            </w:pPr>
            <w:r w:rsidRPr="00A96E12">
              <w:rPr>
                <w:color w:val="003399"/>
              </w:rPr>
              <w:t xml:space="preserve">Keine Angabe: </w:t>
            </w:r>
            <w:sdt>
              <w:sdtPr>
                <w:rPr>
                  <w:rFonts w:ascii="Segoe UI Symbol" w:hAnsi="Segoe UI Symbol" w:cs="Segoe UI Symbol"/>
                  <w:color w:val="003399"/>
                </w:rPr>
                <w:id w:val="2131978359"/>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r>
      <w:tr w:rsidR="00424CD9" w:rsidRPr="00424CD9" w14:paraId="7FF42E8E" w14:textId="77777777" w:rsidTr="00D94918">
        <w:trPr>
          <w:trHeight w:val="255"/>
        </w:trPr>
        <w:tc>
          <w:tcPr>
            <w:tcW w:w="2191" w:type="dxa"/>
            <w:noWrap/>
            <w:hideMark/>
          </w:tcPr>
          <w:p w14:paraId="00634DA1" w14:textId="77777777" w:rsidR="00E0046D" w:rsidRPr="00A96E12" w:rsidRDefault="00E0046D" w:rsidP="00D94918">
            <w:pPr>
              <w:rPr>
                <w:b/>
                <w:bCs/>
                <w:color w:val="003399"/>
              </w:rPr>
            </w:pPr>
            <w:r w:rsidRPr="00A96E12">
              <w:rPr>
                <w:b/>
                <w:bCs/>
                <w:color w:val="003399"/>
              </w:rPr>
              <w:t>Adresse:</w:t>
            </w:r>
          </w:p>
        </w:tc>
        <w:tc>
          <w:tcPr>
            <w:tcW w:w="7302" w:type="dxa"/>
            <w:gridSpan w:val="12"/>
            <w:noWrap/>
            <w:hideMark/>
          </w:tcPr>
          <w:p w14:paraId="7CA5CE9C" w14:textId="77777777" w:rsidR="00E0046D" w:rsidRPr="00A96E12" w:rsidRDefault="00E0046D" w:rsidP="00D94918">
            <w:pPr>
              <w:tabs>
                <w:tab w:val="left" w:pos="2254"/>
                <w:tab w:val="right" w:pos="7180"/>
              </w:tabs>
              <w:rPr>
                <w:color w:val="003399"/>
              </w:rPr>
            </w:pPr>
            <w:r w:rsidRPr="00A96E12">
              <w:rPr>
                <w:color w:val="003399"/>
              </w:rPr>
              <w:tab/>
            </w:r>
            <w:r w:rsidRPr="00A96E12">
              <w:rPr>
                <w:color w:val="003399"/>
              </w:rPr>
              <w:tab/>
              <w:t>Kein Wohnsitz</w:t>
            </w:r>
            <w:r w:rsidRPr="00A96E12">
              <w:rPr>
                <w:rStyle w:val="Funotenzeichen"/>
                <w:color w:val="003399"/>
              </w:rPr>
              <w:footnoteReference w:id="3"/>
            </w:r>
            <w:r w:rsidRPr="00A96E12">
              <w:rPr>
                <w:color w:val="003399"/>
              </w:rPr>
              <w:t xml:space="preserve">: </w:t>
            </w:r>
            <w:sdt>
              <w:sdtPr>
                <w:rPr>
                  <w:rFonts w:ascii="Segoe UI Symbol" w:hAnsi="Segoe UI Symbol" w:cs="Segoe UI Symbol"/>
                  <w:color w:val="003399"/>
                </w:rPr>
                <w:id w:val="1124119084"/>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r>
      <w:tr w:rsidR="00424CD9" w:rsidRPr="00424CD9" w14:paraId="222CD259" w14:textId="77777777" w:rsidTr="00D94918">
        <w:trPr>
          <w:trHeight w:val="255"/>
        </w:trPr>
        <w:tc>
          <w:tcPr>
            <w:tcW w:w="2191" w:type="dxa"/>
            <w:noWrap/>
            <w:hideMark/>
          </w:tcPr>
          <w:p w14:paraId="55AAFDCA" w14:textId="77777777" w:rsidR="00E0046D" w:rsidRPr="00A96E12" w:rsidRDefault="00E0046D" w:rsidP="00D94918">
            <w:pPr>
              <w:rPr>
                <w:b/>
                <w:bCs/>
                <w:color w:val="003399"/>
              </w:rPr>
            </w:pPr>
          </w:p>
        </w:tc>
        <w:tc>
          <w:tcPr>
            <w:tcW w:w="7302" w:type="dxa"/>
            <w:gridSpan w:val="12"/>
            <w:noWrap/>
            <w:hideMark/>
          </w:tcPr>
          <w:p w14:paraId="1BD70022" w14:textId="77777777" w:rsidR="00E0046D" w:rsidRPr="00A96E12" w:rsidRDefault="00E0046D" w:rsidP="00D94918">
            <w:pPr>
              <w:rPr>
                <w:color w:val="003399"/>
              </w:rPr>
            </w:pPr>
            <w:r w:rsidRPr="00A96E12">
              <w:rPr>
                <w:color w:val="003399"/>
              </w:rPr>
              <w:t>Straße:</w:t>
            </w:r>
          </w:p>
        </w:tc>
      </w:tr>
      <w:tr w:rsidR="00424CD9" w:rsidRPr="00424CD9" w14:paraId="0EF61863" w14:textId="77777777" w:rsidTr="00D94918">
        <w:trPr>
          <w:trHeight w:val="255"/>
        </w:trPr>
        <w:tc>
          <w:tcPr>
            <w:tcW w:w="2191" w:type="dxa"/>
            <w:noWrap/>
          </w:tcPr>
          <w:p w14:paraId="2C8E6A70" w14:textId="77777777" w:rsidR="00E0046D" w:rsidRPr="00A96E12" w:rsidRDefault="00E0046D" w:rsidP="00D94918">
            <w:pPr>
              <w:rPr>
                <w:color w:val="003399"/>
              </w:rPr>
            </w:pPr>
          </w:p>
        </w:tc>
        <w:tc>
          <w:tcPr>
            <w:tcW w:w="7302" w:type="dxa"/>
            <w:gridSpan w:val="12"/>
            <w:noWrap/>
          </w:tcPr>
          <w:p w14:paraId="6E9616D0" w14:textId="77777777" w:rsidR="00E0046D" w:rsidRPr="00A96E12" w:rsidRDefault="00E0046D" w:rsidP="00D94918">
            <w:pPr>
              <w:rPr>
                <w:color w:val="003399"/>
              </w:rPr>
            </w:pPr>
            <w:r w:rsidRPr="00A96E12">
              <w:rPr>
                <w:color w:val="003399"/>
              </w:rPr>
              <w:t>Hausnr./Stiege/Stock/</w:t>
            </w:r>
            <w:proofErr w:type="spellStart"/>
            <w:r w:rsidRPr="00A96E12">
              <w:rPr>
                <w:color w:val="003399"/>
              </w:rPr>
              <w:t>Türnr</w:t>
            </w:r>
            <w:proofErr w:type="spellEnd"/>
            <w:r w:rsidRPr="00A96E12">
              <w:rPr>
                <w:color w:val="003399"/>
              </w:rPr>
              <w:t>.:</w:t>
            </w:r>
          </w:p>
        </w:tc>
      </w:tr>
      <w:tr w:rsidR="00424CD9" w:rsidRPr="00424CD9" w14:paraId="7F46E746" w14:textId="77777777" w:rsidTr="00D94918">
        <w:trPr>
          <w:trHeight w:val="255"/>
        </w:trPr>
        <w:tc>
          <w:tcPr>
            <w:tcW w:w="2191" w:type="dxa"/>
            <w:noWrap/>
            <w:hideMark/>
          </w:tcPr>
          <w:p w14:paraId="121233F5" w14:textId="77777777" w:rsidR="00E0046D" w:rsidRPr="00A96E12" w:rsidRDefault="00E0046D" w:rsidP="00D94918">
            <w:pPr>
              <w:rPr>
                <w:color w:val="003399"/>
              </w:rPr>
            </w:pPr>
          </w:p>
        </w:tc>
        <w:tc>
          <w:tcPr>
            <w:tcW w:w="7302" w:type="dxa"/>
            <w:gridSpan w:val="12"/>
            <w:noWrap/>
            <w:hideMark/>
          </w:tcPr>
          <w:p w14:paraId="5F5FF500" w14:textId="77777777" w:rsidR="00E0046D" w:rsidRPr="00A96E12" w:rsidRDefault="00E0046D" w:rsidP="00D94918">
            <w:pPr>
              <w:rPr>
                <w:color w:val="003399"/>
              </w:rPr>
            </w:pPr>
            <w:r w:rsidRPr="00A96E12">
              <w:rPr>
                <w:color w:val="003399"/>
              </w:rPr>
              <w:t>PLZ:</w:t>
            </w:r>
          </w:p>
        </w:tc>
      </w:tr>
      <w:tr w:rsidR="00424CD9" w:rsidRPr="00424CD9" w14:paraId="44387B75" w14:textId="77777777" w:rsidTr="00D94918">
        <w:trPr>
          <w:trHeight w:val="255"/>
        </w:trPr>
        <w:tc>
          <w:tcPr>
            <w:tcW w:w="2191" w:type="dxa"/>
            <w:noWrap/>
            <w:hideMark/>
          </w:tcPr>
          <w:p w14:paraId="5E23664F" w14:textId="77777777" w:rsidR="00E0046D" w:rsidRPr="00A96E12" w:rsidRDefault="00E0046D" w:rsidP="00D94918">
            <w:pPr>
              <w:rPr>
                <w:color w:val="003399"/>
              </w:rPr>
            </w:pPr>
          </w:p>
        </w:tc>
        <w:tc>
          <w:tcPr>
            <w:tcW w:w="7302" w:type="dxa"/>
            <w:gridSpan w:val="12"/>
            <w:noWrap/>
            <w:hideMark/>
          </w:tcPr>
          <w:p w14:paraId="0F18C489" w14:textId="77777777" w:rsidR="00E0046D" w:rsidRPr="00A96E12" w:rsidRDefault="00E0046D" w:rsidP="00D94918">
            <w:pPr>
              <w:rPr>
                <w:color w:val="003399"/>
              </w:rPr>
            </w:pPr>
            <w:r w:rsidRPr="00A96E12">
              <w:rPr>
                <w:color w:val="003399"/>
              </w:rPr>
              <w:t>Ort:</w:t>
            </w:r>
          </w:p>
        </w:tc>
      </w:tr>
      <w:tr w:rsidR="00424CD9" w:rsidRPr="00424CD9" w14:paraId="00B4B0E3" w14:textId="77777777" w:rsidTr="00D94918">
        <w:trPr>
          <w:trHeight w:val="255"/>
        </w:trPr>
        <w:tc>
          <w:tcPr>
            <w:tcW w:w="2191" w:type="dxa"/>
            <w:noWrap/>
          </w:tcPr>
          <w:p w14:paraId="45E5207A" w14:textId="77777777" w:rsidR="00E0046D" w:rsidRPr="00A96E12" w:rsidRDefault="00E0046D" w:rsidP="00D94918">
            <w:pPr>
              <w:rPr>
                <w:color w:val="003399"/>
              </w:rPr>
            </w:pPr>
          </w:p>
        </w:tc>
        <w:tc>
          <w:tcPr>
            <w:tcW w:w="7302" w:type="dxa"/>
            <w:gridSpan w:val="12"/>
            <w:noWrap/>
          </w:tcPr>
          <w:p w14:paraId="021BD485" w14:textId="77777777" w:rsidR="00E0046D" w:rsidRPr="00A96E12" w:rsidRDefault="00E0046D" w:rsidP="00D94918">
            <w:pPr>
              <w:rPr>
                <w:color w:val="003399"/>
              </w:rPr>
            </w:pPr>
            <w:r w:rsidRPr="00A96E12">
              <w:rPr>
                <w:color w:val="003399"/>
              </w:rPr>
              <w:t>Land:</w:t>
            </w:r>
          </w:p>
        </w:tc>
      </w:tr>
      <w:tr w:rsidR="00424CD9" w:rsidRPr="00424CD9" w14:paraId="111CAD5E" w14:textId="77777777" w:rsidTr="00D94918">
        <w:trPr>
          <w:trHeight w:val="255"/>
        </w:trPr>
        <w:tc>
          <w:tcPr>
            <w:tcW w:w="2191" w:type="dxa"/>
            <w:noWrap/>
          </w:tcPr>
          <w:p w14:paraId="2EF29B48" w14:textId="77777777" w:rsidR="00E0046D" w:rsidRPr="00A96E12" w:rsidRDefault="00E0046D" w:rsidP="00D94918">
            <w:pPr>
              <w:spacing w:after="0"/>
              <w:rPr>
                <w:color w:val="003399"/>
              </w:rPr>
            </w:pPr>
            <w:r w:rsidRPr="00A96E12">
              <w:rPr>
                <w:b/>
                <w:bCs/>
                <w:color w:val="003399"/>
              </w:rPr>
              <w:t>Telefonnummer:</w:t>
            </w:r>
          </w:p>
        </w:tc>
        <w:tc>
          <w:tcPr>
            <w:tcW w:w="7302" w:type="dxa"/>
            <w:gridSpan w:val="12"/>
            <w:noWrap/>
          </w:tcPr>
          <w:p w14:paraId="2C3BE714" w14:textId="77777777" w:rsidR="00E0046D" w:rsidRPr="00A96E12" w:rsidRDefault="00E0046D" w:rsidP="00D94918">
            <w:pPr>
              <w:spacing w:after="0"/>
              <w:rPr>
                <w:color w:val="003399"/>
              </w:rPr>
            </w:pPr>
          </w:p>
        </w:tc>
      </w:tr>
      <w:tr w:rsidR="00E0046D" w:rsidRPr="00C23197" w14:paraId="623A1296" w14:textId="77777777" w:rsidTr="00D94918">
        <w:trPr>
          <w:trHeight w:val="315"/>
        </w:trPr>
        <w:tc>
          <w:tcPr>
            <w:tcW w:w="2191" w:type="dxa"/>
            <w:noWrap/>
            <w:hideMark/>
          </w:tcPr>
          <w:p w14:paraId="1433A8BC" w14:textId="77777777" w:rsidR="00E0046D" w:rsidRPr="00C23197" w:rsidRDefault="00E0046D" w:rsidP="00D94918">
            <w:pPr>
              <w:spacing w:after="0"/>
              <w:rPr>
                <w:b/>
                <w:bCs/>
                <w:color w:val="003399"/>
              </w:rPr>
            </w:pPr>
            <w:r w:rsidRPr="00C23197">
              <w:rPr>
                <w:b/>
                <w:bCs/>
                <w:color w:val="003399"/>
              </w:rPr>
              <w:t>E-Mail-Adresse:</w:t>
            </w:r>
          </w:p>
        </w:tc>
        <w:tc>
          <w:tcPr>
            <w:tcW w:w="7302" w:type="dxa"/>
            <w:gridSpan w:val="12"/>
            <w:noWrap/>
            <w:hideMark/>
          </w:tcPr>
          <w:p w14:paraId="1CDCEB42" w14:textId="77777777" w:rsidR="00E0046D" w:rsidRPr="00C23197" w:rsidRDefault="00E0046D" w:rsidP="00D94918">
            <w:pPr>
              <w:spacing w:after="0"/>
              <w:rPr>
                <w:color w:val="003399"/>
              </w:rPr>
            </w:pPr>
          </w:p>
        </w:tc>
      </w:tr>
      <w:tr w:rsidR="00BA78B7" w:rsidRPr="00C23197" w14:paraId="30BB1FDA" w14:textId="77777777" w:rsidTr="00D94918">
        <w:trPr>
          <w:trHeight w:val="220"/>
        </w:trPr>
        <w:tc>
          <w:tcPr>
            <w:tcW w:w="9493" w:type="dxa"/>
            <w:gridSpan w:val="13"/>
            <w:noWrap/>
          </w:tcPr>
          <w:p w14:paraId="3422A906" w14:textId="77777777" w:rsidR="00BA78B7" w:rsidRPr="00C23197" w:rsidRDefault="00BA78B7" w:rsidP="00D94918">
            <w:pPr>
              <w:spacing w:after="0" w:line="240" w:lineRule="auto"/>
              <w:rPr>
                <w:color w:val="003399"/>
              </w:rPr>
            </w:pPr>
          </w:p>
        </w:tc>
      </w:tr>
      <w:tr w:rsidR="00A90263" w:rsidRPr="00C23197" w14:paraId="406216C6" w14:textId="77777777" w:rsidTr="00D94918">
        <w:trPr>
          <w:trHeight w:val="224"/>
        </w:trPr>
        <w:tc>
          <w:tcPr>
            <w:tcW w:w="4746" w:type="dxa"/>
            <w:gridSpan w:val="5"/>
            <w:noWrap/>
          </w:tcPr>
          <w:p w14:paraId="1B1D864D" w14:textId="77777777" w:rsidR="00A90263" w:rsidRPr="00A96E12" w:rsidRDefault="00A90263" w:rsidP="00D94918">
            <w:pPr>
              <w:spacing w:after="0"/>
              <w:rPr>
                <w:color w:val="003399"/>
              </w:rPr>
            </w:pPr>
            <w:r w:rsidRPr="00A96E12">
              <w:rPr>
                <w:b/>
                <w:bCs/>
                <w:color w:val="003399"/>
              </w:rPr>
              <w:t>Geburtsdatum (TT.MM.JJJJ) / Geburtsjahr (JJJJ):</w:t>
            </w:r>
          </w:p>
        </w:tc>
        <w:tc>
          <w:tcPr>
            <w:tcW w:w="4747" w:type="dxa"/>
            <w:gridSpan w:val="8"/>
          </w:tcPr>
          <w:p w14:paraId="52EBEFF9" w14:textId="7BD0FA41" w:rsidR="00A90263" w:rsidRPr="00A96E12" w:rsidRDefault="00A90263" w:rsidP="00D94918">
            <w:pPr>
              <w:spacing w:after="0"/>
              <w:rPr>
                <w:color w:val="003399"/>
              </w:rPr>
            </w:pPr>
          </w:p>
        </w:tc>
      </w:tr>
      <w:tr w:rsidR="00E0046D" w:rsidRPr="00C23197" w14:paraId="0E17E184" w14:textId="77777777" w:rsidTr="00D94918">
        <w:trPr>
          <w:trHeight w:val="255"/>
        </w:trPr>
        <w:tc>
          <w:tcPr>
            <w:tcW w:w="2191" w:type="dxa"/>
            <w:tcBorders>
              <w:bottom w:val="single" w:sz="4" w:space="0" w:color="auto"/>
            </w:tcBorders>
            <w:noWrap/>
          </w:tcPr>
          <w:p w14:paraId="68E7F140" w14:textId="77777777" w:rsidR="00E0046D" w:rsidRPr="00A96E12" w:rsidRDefault="00E0046D" w:rsidP="00D94918">
            <w:pPr>
              <w:spacing w:after="0" w:line="240" w:lineRule="auto"/>
              <w:rPr>
                <w:b/>
                <w:bCs/>
                <w:color w:val="003399"/>
              </w:rPr>
            </w:pPr>
            <w:r w:rsidRPr="00A96E12">
              <w:rPr>
                <w:b/>
                <w:bCs/>
                <w:color w:val="003399"/>
              </w:rPr>
              <w:t>Geburtsland:</w:t>
            </w:r>
            <w:r w:rsidRPr="00A96E12">
              <w:rPr>
                <w:rStyle w:val="Funotenzeichen"/>
                <w:b/>
                <w:bCs/>
                <w:color w:val="003399"/>
              </w:rPr>
              <w:t xml:space="preserve"> </w:t>
            </w:r>
          </w:p>
        </w:tc>
        <w:tc>
          <w:tcPr>
            <w:tcW w:w="3049" w:type="dxa"/>
            <w:gridSpan w:val="5"/>
            <w:tcBorders>
              <w:bottom w:val="single" w:sz="4" w:space="0" w:color="auto"/>
            </w:tcBorders>
            <w:noWrap/>
          </w:tcPr>
          <w:p w14:paraId="251F03DC" w14:textId="77777777" w:rsidR="00E0046D" w:rsidRPr="00A96E12" w:rsidRDefault="00E0046D" w:rsidP="00D94918">
            <w:pPr>
              <w:spacing w:after="0" w:line="240" w:lineRule="auto"/>
              <w:rPr>
                <w:color w:val="003399"/>
              </w:rPr>
            </w:pPr>
            <w:r w:rsidRPr="00A96E12">
              <w:rPr>
                <w:color w:val="003399"/>
              </w:rPr>
              <w:t xml:space="preserve">Österreich: </w:t>
            </w:r>
            <w:sdt>
              <w:sdtPr>
                <w:rPr>
                  <w:rFonts w:ascii="Segoe UI Symbol" w:hAnsi="Segoe UI Symbol" w:cs="Segoe UI Symbol"/>
                  <w:color w:val="003399"/>
                </w:rPr>
                <w:id w:val="66006855"/>
                <w14:checkbox>
                  <w14:checked w14:val="0"/>
                  <w14:checkedState w14:val="2612" w14:font="MS Gothic"/>
                  <w14:uncheckedState w14:val="2610" w14:font="MS Gothic"/>
                </w14:checkbox>
              </w:sdtPr>
              <w:sdtEndPr/>
              <w:sdtContent>
                <w:r w:rsidRPr="00A96E12">
                  <w:rPr>
                    <w:rFonts w:ascii="Segoe UI Symbol" w:hAnsi="Segoe UI Symbol" w:cs="Segoe UI Symbol"/>
                    <w:color w:val="003399"/>
                  </w:rPr>
                  <w:t>☐</w:t>
                </w:r>
              </w:sdtContent>
            </w:sdt>
          </w:p>
        </w:tc>
        <w:tc>
          <w:tcPr>
            <w:tcW w:w="4253" w:type="dxa"/>
            <w:gridSpan w:val="7"/>
            <w:tcBorders>
              <w:bottom w:val="single" w:sz="4" w:space="0" w:color="auto"/>
            </w:tcBorders>
          </w:tcPr>
          <w:p w14:paraId="31E3E012" w14:textId="30AD20E0" w:rsidR="00E0046D" w:rsidRPr="00A96E12" w:rsidRDefault="000E362F" w:rsidP="00D94918">
            <w:pPr>
              <w:spacing w:after="0" w:line="240" w:lineRule="auto"/>
              <w:rPr>
                <w:color w:val="003399"/>
              </w:rPr>
            </w:pPr>
            <w:r w:rsidRPr="00A96E12">
              <w:rPr>
                <w:color w:val="003399"/>
              </w:rPr>
              <w:t xml:space="preserve">Außerhalb </w:t>
            </w:r>
            <w:r w:rsidR="00E0046D" w:rsidRPr="00A96E12">
              <w:rPr>
                <w:color w:val="003399"/>
              </w:rPr>
              <w:t>Österreich</w:t>
            </w:r>
            <w:r w:rsidRPr="00A96E12">
              <w:rPr>
                <w:color w:val="003399"/>
              </w:rPr>
              <w:t>s</w:t>
            </w:r>
            <w:r w:rsidR="00E0046D" w:rsidRPr="00A96E12">
              <w:rPr>
                <w:color w:val="003399"/>
              </w:rPr>
              <w:t xml:space="preserve">: </w:t>
            </w:r>
            <w:sdt>
              <w:sdtPr>
                <w:rPr>
                  <w:rFonts w:ascii="Segoe UI Symbol" w:hAnsi="Segoe UI Symbol" w:cs="Segoe UI Symbol"/>
                  <w:color w:val="003399"/>
                </w:rPr>
                <w:id w:val="1562059318"/>
                <w14:checkbox>
                  <w14:checked w14:val="0"/>
                  <w14:checkedState w14:val="2612" w14:font="MS Gothic"/>
                  <w14:uncheckedState w14:val="2610" w14:font="MS Gothic"/>
                </w14:checkbox>
              </w:sdtPr>
              <w:sdtEndPr/>
              <w:sdtContent>
                <w:r w:rsidR="00E0046D" w:rsidRPr="00A96E12">
                  <w:rPr>
                    <w:rFonts w:ascii="Segoe UI Symbol" w:hAnsi="Segoe UI Symbol" w:cs="Segoe UI Symbol"/>
                    <w:color w:val="003399"/>
                  </w:rPr>
                  <w:t>☐</w:t>
                </w:r>
              </w:sdtContent>
            </w:sdt>
          </w:p>
        </w:tc>
      </w:tr>
      <w:tr w:rsidR="00BA78B7" w:rsidRPr="00C23197" w14:paraId="7C0CEEB6" w14:textId="77777777" w:rsidTr="00D94918">
        <w:trPr>
          <w:trHeight w:val="255"/>
        </w:trPr>
        <w:tc>
          <w:tcPr>
            <w:tcW w:w="2191" w:type="dxa"/>
            <w:tcBorders>
              <w:right w:val="nil"/>
            </w:tcBorders>
            <w:shd w:val="clear" w:color="auto" w:fill="auto"/>
            <w:noWrap/>
          </w:tcPr>
          <w:p w14:paraId="233F2476" w14:textId="77777777" w:rsidR="00BA78B7" w:rsidRPr="00F9293E" w:rsidRDefault="00BA78B7" w:rsidP="00D94918">
            <w:pPr>
              <w:spacing w:after="0" w:line="240" w:lineRule="auto"/>
              <w:rPr>
                <w:b/>
                <w:bCs/>
                <w:color w:val="003399"/>
              </w:rPr>
            </w:pPr>
          </w:p>
        </w:tc>
        <w:tc>
          <w:tcPr>
            <w:tcW w:w="3049" w:type="dxa"/>
            <w:gridSpan w:val="5"/>
            <w:tcBorders>
              <w:left w:val="nil"/>
              <w:right w:val="nil"/>
            </w:tcBorders>
            <w:shd w:val="clear" w:color="auto" w:fill="auto"/>
            <w:noWrap/>
          </w:tcPr>
          <w:p w14:paraId="4866913E" w14:textId="77777777" w:rsidR="00BA78B7" w:rsidRDefault="00BA78B7" w:rsidP="00D94918">
            <w:pPr>
              <w:spacing w:after="0" w:line="240" w:lineRule="auto"/>
              <w:rPr>
                <w:color w:val="003399"/>
              </w:rPr>
            </w:pPr>
          </w:p>
        </w:tc>
        <w:tc>
          <w:tcPr>
            <w:tcW w:w="4253" w:type="dxa"/>
            <w:gridSpan w:val="7"/>
            <w:tcBorders>
              <w:left w:val="nil"/>
            </w:tcBorders>
            <w:shd w:val="clear" w:color="auto" w:fill="auto"/>
          </w:tcPr>
          <w:p w14:paraId="21DED137" w14:textId="77777777" w:rsidR="00BA78B7" w:rsidRDefault="00BA78B7" w:rsidP="00D94918">
            <w:pPr>
              <w:spacing w:after="0" w:line="240" w:lineRule="auto"/>
              <w:rPr>
                <w:color w:val="003399"/>
              </w:rPr>
            </w:pPr>
          </w:p>
        </w:tc>
      </w:tr>
      <w:tr w:rsidR="00E0046D" w:rsidRPr="00C23197" w14:paraId="7E92871A" w14:textId="77777777" w:rsidTr="00D94918">
        <w:trPr>
          <w:trHeight w:val="898"/>
        </w:trPr>
        <w:tc>
          <w:tcPr>
            <w:tcW w:w="9493" w:type="dxa"/>
            <w:gridSpan w:val="13"/>
            <w:noWrap/>
            <w:hideMark/>
          </w:tcPr>
          <w:p w14:paraId="19778E84" w14:textId="4A56B354" w:rsidR="00E0046D" w:rsidRDefault="00E0046D" w:rsidP="00D94918">
            <w:pPr>
              <w:spacing w:after="0"/>
              <w:jc w:val="both"/>
              <w:rPr>
                <w:b/>
                <w:bCs/>
                <w:color w:val="FF0000"/>
              </w:rPr>
            </w:pPr>
            <w:r w:rsidRPr="00D91E46">
              <w:rPr>
                <w:b/>
                <w:bCs/>
                <w:color w:val="003399"/>
              </w:rPr>
              <w:t>Höchste abgeschlossene</w:t>
            </w:r>
            <w:r w:rsidRPr="00AA3E01">
              <w:rPr>
                <w:b/>
                <w:bCs/>
                <w:color w:val="00B050"/>
              </w:rPr>
              <w:t xml:space="preserve"> </w:t>
            </w:r>
            <w:r w:rsidRPr="00C23197">
              <w:rPr>
                <w:b/>
                <w:bCs/>
                <w:color w:val="003399"/>
              </w:rPr>
              <w:t>Ausbildung</w:t>
            </w:r>
            <w:r w:rsidR="002270C3">
              <w:rPr>
                <w:b/>
                <w:bCs/>
                <w:color w:val="003399"/>
              </w:rPr>
              <w:t xml:space="preserve"> bei Eintritt in das Vorhaben</w:t>
            </w:r>
          </w:p>
          <w:p w14:paraId="1AA31CBF" w14:textId="45816B13" w:rsidR="00E0046D" w:rsidRPr="00C23197" w:rsidRDefault="00E0046D" w:rsidP="00D94918">
            <w:pPr>
              <w:spacing w:after="0"/>
              <w:jc w:val="both"/>
              <w:rPr>
                <w:color w:val="003399"/>
              </w:rPr>
            </w:pPr>
            <w:r>
              <w:rPr>
                <w:b/>
                <w:bCs/>
                <w:color w:val="FF0000"/>
              </w:rPr>
              <w:t>(Es kann nur eines der folgenden drei Felder bzgl. Ausbildungsstand angekreuzt werden – für Zuordnung der Bildungsgänge des öst. Bildungswesens zu ISCED 2011 siehe Beiblatt „Definitionen</w:t>
            </w:r>
            <w:r w:rsidR="0022711A">
              <w:rPr>
                <w:b/>
                <w:bCs/>
                <w:color w:val="FF0000"/>
              </w:rPr>
              <w:t xml:space="preserve"> der gemeinsamen Indikatoren</w:t>
            </w:r>
            <w:r>
              <w:rPr>
                <w:b/>
                <w:bCs/>
                <w:color w:val="FF0000"/>
              </w:rPr>
              <w:t>“</w:t>
            </w:r>
            <w:r w:rsidRPr="00C23197">
              <w:rPr>
                <w:b/>
                <w:bCs/>
                <w:color w:val="003399"/>
              </w:rPr>
              <w:t>:</w:t>
            </w:r>
          </w:p>
        </w:tc>
      </w:tr>
      <w:tr w:rsidR="00E0046D" w:rsidRPr="00C23197" w14:paraId="1917D439" w14:textId="77777777" w:rsidTr="00D94918">
        <w:trPr>
          <w:trHeight w:val="280"/>
        </w:trPr>
        <w:tc>
          <w:tcPr>
            <w:tcW w:w="8332" w:type="dxa"/>
            <w:gridSpan w:val="12"/>
            <w:noWrap/>
            <w:hideMark/>
          </w:tcPr>
          <w:p w14:paraId="5655E7BB" w14:textId="77777777" w:rsidR="00E0046D" w:rsidRPr="00C23197" w:rsidRDefault="00E0046D" w:rsidP="00D94918">
            <w:pPr>
              <w:spacing w:after="0" w:line="240" w:lineRule="auto"/>
              <w:rPr>
                <w:color w:val="003399"/>
              </w:rPr>
            </w:pPr>
            <w:r>
              <w:rPr>
                <w:color w:val="003399"/>
              </w:rPr>
              <w:t xml:space="preserve">Mit </w:t>
            </w:r>
            <w:r w:rsidRPr="00C23197">
              <w:rPr>
                <w:color w:val="003399"/>
              </w:rPr>
              <w:t>Sekundarbildung Unterstufe (ISCED 2)</w:t>
            </w:r>
            <w:r>
              <w:rPr>
                <w:color w:val="003399"/>
              </w:rPr>
              <w:t xml:space="preserve"> oder weniger</w:t>
            </w:r>
          </w:p>
        </w:tc>
        <w:tc>
          <w:tcPr>
            <w:tcW w:w="1161" w:type="dxa"/>
            <w:noWrap/>
            <w:hideMark/>
          </w:tcPr>
          <w:p w14:paraId="38A7D15E" w14:textId="77777777" w:rsidR="00E0046D" w:rsidRPr="00C23197" w:rsidRDefault="00626FD7" w:rsidP="00D94918">
            <w:pPr>
              <w:spacing w:after="0" w:line="240" w:lineRule="auto"/>
              <w:rPr>
                <w:color w:val="003399"/>
              </w:rPr>
            </w:pPr>
            <w:sdt>
              <w:sdtPr>
                <w:rPr>
                  <w:color w:val="003399"/>
                </w:rPr>
                <w:id w:val="1289095399"/>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76F08CD1" w14:textId="77777777" w:rsidTr="00D94918">
        <w:trPr>
          <w:trHeight w:val="384"/>
        </w:trPr>
        <w:tc>
          <w:tcPr>
            <w:tcW w:w="8332" w:type="dxa"/>
            <w:gridSpan w:val="12"/>
            <w:noWrap/>
            <w:hideMark/>
          </w:tcPr>
          <w:p w14:paraId="423556B7" w14:textId="77777777" w:rsidR="00E0046D" w:rsidRPr="00C23197" w:rsidRDefault="00E0046D" w:rsidP="00D94918">
            <w:pPr>
              <w:spacing w:after="0" w:line="240" w:lineRule="auto"/>
              <w:rPr>
                <w:color w:val="003399"/>
              </w:rPr>
            </w:pPr>
            <w:r w:rsidRPr="00C23197">
              <w:rPr>
                <w:color w:val="003399"/>
              </w:rPr>
              <w:t>Mit Sekundarbildung Oberstufe (ISCED 3) oder postsekundärer Bildung (ISCED 4)</w:t>
            </w:r>
          </w:p>
        </w:tc>
        <w:tc>
          <w:tcPr>
            <w:tcW w:w="1161" w:type="dxa"/>
            <w:noWrap/>
            <w:hideMark/>
          </w:tcPr>
          <w:p w14:paraId="134C7350" w14:textId="77777777" w:rsidR="00E0046D" w:rsidRPr="00C23197" w:rsidRDefault="00626FD7" w:rsidP="00D94918">
            <w:pPr>
              <w:spacing w:after="0" w:line="240" w:lineRule="auto"/>
              <w:rPr>
                <w:color w:val="003399"/>
              </w:rPr>
            </w:pPr>
            <w:sdt>
              <w:sdtPr>
                <w:rPr>
                  <w:color w:val="003399"/>
                </w:rPr>
                <w:id w:val="-1849933153"/>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2DB01AA0" w14:textId="77777777" w:rsidTr="00D94918">
        <w:trPr>
          <w:trHeight w:val="268"/>
        </w:trPr>
        <w:tc>
          <w:tcPr>
            <w:tcW w:w="8332" w:type="dxa"/>
            <w:gridSpan w:val="12"/>
            <w:noWrap/>
            <w:hideMark/>
          </w:tcPr>
          <w:p w14:paraId="05571614" w14:textId="77777777" w:rsidR="00E0046D" w:rsidRPr="00C23197" w:rsidRDefault="00E0046D" w:rsidP="00D94918">
            <w:pPr>
              <w:spacing w:after="0" w:line="240" w:lineRule="auto"/>
              <w:rPr>
                <w:color w:val="003399"/>
              </w:rPr>
            </w:pPr>
            <w:r w:rsidRPr="00C23197">
              <w:rPr>
                <w:color w:val="003399"/>
              </w:rPr>
              <w:t>Mit tertiärer Bildung (ISCED 5 bis 8)</w:t>
            </w:r>
          </w:p>
        </w:tc>
        <w:tc>
          <w:tcPr>
            <w:tcW w:w="1161" w:type="dxa"/>
            <w:noWrap/>
            <w:hideMark/>
          </w:tcPr>
          <w:p w14:paraId="78F6C352" w14:textId="77777777" w:rsidR="00E0046D" w:rsidRPr="00C23197" w:rsidRDefault="00626FD7" w:rsidP="00D94918">
            <w:pPr>
              <w:spacing w:after="0" w:line="240" w:lineRule="auto"/>
              <w:rPr>
                <w:color w:val="003399"/>
              </w:rPr>
            </w:pPr>
            <w:sdt>
              <w:sdtPr>
                <w:rPr>
                  <w:color w:val="003399"/>
                </w:rPr>
                <w:id w:val="1719856656"/>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p>
        </w:tc>
      </w:tr>
      <w:tr w:rsidR="00E0046D" w:rsidRPr="00C23197" w14:paraId="33A09157" w14:textId="77777777" w:rsidTr="00D94918">
        <w:trPr>
          <w:trHeight w:val="162"/>
        </w:trPr>
        <w:tc>
          <w:tcPr>
            <w:tcW w:w="9493" w:type="dxa"/>
            <w:gridSpan w:val="13"/>
            <w:noWrap/>
          </w:tcPr>
          <w:p w14:paraId="57FA2D16" w14:textId="77777777" w:rsidR="00E0046D" w:rsidRDefault="00E0046D" w:rsidP="00D94918">
            <w:pPr>
              <w:spacing w:after="0"/>
              <w:rPr>
                <w:color w:val="003399"/>
              </w:rPr>
            </w:pPr>
          </w:p>
        </w:tc>
      </w:tr>
      <w:tr w:rsidR="00E0046D" w:rsidRPr="00C23197" w14:paraId="7BB359BB" w14:textId="77777777" w:rsidTr="00D94918">
        <w:trPr>
          <w:trHeight w:val="549"/>
        </w:trPr>
        <w:tc>
          <w:tcPr>
            <w:tcW w:w="8332" w:type="dxa"/>
            <w:gridSpan w:val="12"/>
            <w:noWrap/>
            <w:vAlign w:val="center"/>
          </w:tcPr>
          <w:p w14:paraId="31F4831C" w14:textId="3CBFBD3C" w:rsidR="00E0046D" w:rsidRPr="00193182" w:rsidRDefault="00E0046D" w:rsidP="00D94918">
            <w:pPr>
              <w:spacing w:after="0"/>
              <w:rPr>
                <w:color w:val="003399"/>
                <w:highlight w:val="yellow"/>
              </w:rPr>
            </w:pPr>
            <w:proofErr w:type="spellStart"/>
            <w:r w:rsidRPr="00DA1C51">
              <w:rPr>
                <w:color w:val="003399"/>
              </w:rPr>
              <w:t>Teilnehmer:in</w:t>
            </w:r>
            <w:proofErr w:type="spellEnd"/>
            <w:r w:rsidRPr="00DA1C51">
              <w:rPr>
                <w:color w:val="003399"/>
              </w:rPr>
              <w:t xml:space="preserve"> absolviert</w:t>
            </w:r>
            <w:r w:rsidR="00E07B02">
              <w:rPr>
                <w:color w:val="003399"/>
              </w:rPr>
              <w:t xml:space="preserve"> bei Eintritt in das Vorhaben</w:t>
            </w:r>
            <w:r w:rsidR="00361125">
              <w:rPr>
                <w:color w:val="003399"/>
              </w:rPr>
              <w:t xml:space="preserve"> eine schulische/berufliche Ausb</w:t>
            </w:r>
            <w:r w:rsidRPr="00DA1C51">
              <w:rPr>
                <w:color w:val="003399"/>
              </w:rPr>
              <w:t>ildung</w:t>
            </w:r>
            <w:r w:rsidR="00250B9E">
              <w:rPr>
                <w:rStyle w:val="Funotenzeichen"/>
                <w:color w:val="003399"/>
              </w:rPr>
              <w:footnoteReference w:id="4"/>
            </w:r>
          </w:p>
        </w:tc>
        <w:tc>
          <w:tcPr>
            <w:tcW w:w="1161" w:type="dxa"/>
            <w:noWrap/>
          </w:tcPr>
          <w:p w14:paraId="0C568E1C" w14:textId="77777777" w:rsidR="00E0046D" w:rsidRDefault="00626FD7" w:rsidP="00D94918">
            <w:pPr>
              <w:spacing w:after="0" w:line="240" w:lineRule="auto"/>
              <w:rPr>
                <w:color w:val="003399"/>
              </w:rPr>
            </w:pPr>
            <w:sdt>
              <w:sdtPr>
                <w:rPr>
                  <w:color w:val="003399"/>
                </w:rPr>
                <w:id w:val="-314804645"/>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Ja</w:t>
            </w:r>
          </w:p>
          <w:p w14:paraId="6F967FD7" w14:textId="77777777" w:rsidR="00E0046D" w:rsidRDefault="00626FD7" w:rsidP="00D94918">
            <w:pPr>
              <w:spacing w:after="0" w:line="240" w:lineRule="auto"/>
              <w:rPr>
                <w:color w:val="003399"/>
              </w:rPr>
            </w:pPr>
            <w:sdt>
              <w:sdtPr>
                <w:rPr>
                  <w:color w:val="003399"/>
                </w:rPr>
                <w:id w:val="2031298747"/>
                <w14:checkbox>
                  <w14:checked w14:val="0"/>
                  <w14:checkedState w14:val="2612" w14:font="MS Gothic"/>
                  <w14:uncheckedState w14:val="2610" w14:font="MS Gothic"/>
                </w14:checkbox>
              </w:sdtPr>
              <w:sdtEndPr/>
              <w:sdtContent>
                <w:r w:rsidR="00E0046D" w:rsidRPr="00C23197">
                  <w:rPr>
                    <w:rFonts w:ascii="MS Gothic" w:eastAsia="MS Gothic" w:hAnsi="MS Gothic" w:hint="eastAsia"/>
                    <w:color w:val="003399"/>
                  </w:rPr>
                  <w:t>☐</w:t>
                </w:r>
              </w:sdtContent>
            </w:sdt>
            <w:r w:rsidR="00E0046D">
              <w:rPr>
                <w:color w:val="003399"/>
              </w:rPr>
              <w:t>Nein</w:t>
            </w:r>
          </w:p>
        </w:tc>
      </w:tr>
      <w:tr w:rsidR="00E0046D" w:rsidRPr="00C23197" w14:paraId="7F40A103" w14:textId="77777777" w:rsidTr="00626FD7">
        <w:trPr>
          <w:trHeight w:val="238"/>
        </w:trPr>
        <w:tc>
          <w:tcPr>
            <w:tcW w:w="9493" w:type="dxa"/>
            <w:gridSpan w:val="13"/>
            <w:noWrap/>
          </w:tcPr>
          <w:p w14:paraId="2A865A3D" w14:textId="77777777" w:rsidR="00E0046D" w:rsidRPr="00C23197" w:rsidRDefault="00E0046D" w:rsidP="00626FD7">
            <w:pPr>
              <w:spacing w:after="0"/>
              <w:jc w:val="both"/>
              <w:rPr>
                <w:b/>
                <w:bCs/>
                <w:color w:val="003399"/>
              </w:rPr>
            </w:pPr>
            <w:bookmarkStart w:id="0" w:name="_GoBack"/>
            <w:bookmarkEnd w:id="0"/>
          </w:p>
        </w:tc>
      </w:tr>
      <w:tr w:rsidR="00E0046D" w:rsidRPr="00C23197" w14:paraId="2A8C02E5" w14:textId="77777777" w:rsidTr="00D94918">
        <w:trPr>
          <w:trHeight w:val="663"/>
        </w:trPr>
        <w:tc>
          <w:tcPr>
            <w:tcW w:w="9493" w:type="dxa"/>
            <w:gridSpan w:val="13"/>
            <w:noWrap/>
            <w:hideMark/>
          </w:tcPr>
          <w:p w14:paraId="6D6DDB89" w14:textId="74B2CA24" w:rsidR="00E0046D" w:rsidRPr="00C23197" w:rsidRDefault="00E0046D" w:rsidP="00D94918">
            <w:pPr>
              <w:spacing w:after="0" w:line="240" w:lineRule="auto"/>
              <w:jc w:val="both"/>
              <w:rPr>
                <w:color w:val="003399"/>
              </w:rPr>
            </w:pPr>
            <w:r w:rsidRPr="00C23197">
              <w:rPr>
                <w:b/>
                <w:bCs/>
                <w:color w:val="003399"/>
              </w:rPr>
              <w:t>Erwerbsstatus</w:t>
            </w:r>
            <w:r w:rsidR="00AA6AB3">
              <w:rPr>
                <w:b/>
                <w:bCs/>
                <w:color w:val="003399"/>
              </w:rPr>
              <w:t xml:space="preserve"> bei Eintritt in das Vorhaben</w:t>
            </w:r>
            <w:r>
              <w:rPr>
                <w:b/>
                <w:bCs/>
                <w:color w:val="003399"/>
              </w:rPr>
              <w:t xml:space="preserve"> </w:t>
            </w:r>
            <w:r w:rsidRPr="00C13661">
              <w:rPr>
                <w:b/>
                <w:bCs/>
                <w:color w:val="FF0000"/>
              </w:rPr>
              <w:t>(</w:t>
            </w:r>
            <w:r w:rsidRPr="00E9148E">
              <w:rPr>
                <w:b/>
                <w:bCs/>
                <w:color w:val="FF0000"/>
              </w:rPr>
              <w:t>Mehrfach</w:t>
            </w:r>
            <w:r>
              <w:rPr>
                <w:b/>
                <w:bCs/>
                <w:color w:val="FF0000"/>
              </w:rPr>
              <w:t>es „Ja“ nur bei „Arbeitslose, auch Langzeitarbeitslose“ und „Langzeitarbeitslose“ möglich, da sich die Kategorien gegenseitig ausschließen)</w:t>
            </w:r>
          </w:p>
        </w:tc>
      </w:tr>
      <w:tr w:rsidR="00BD1A42" w:rsidRPr="00C23197" w14:paraId="007C184D" w14:textId="77777777" w:rsidTr="00D94918">
        <w:trPr>
          <w:trHeight w:val="406"/>
        </w:trPr>
        <w:tc>
          <w:tcPr>
            <w:tcW w:w="5240" w:type="dxa"/>
            <w:gridSpan w:val="6"/>
            <w:noWrap/>
            <w:hideMark/>
          </w:tcPr>
          <w:p w14:paraId="5857C2DD" w14:textId="77777777" w:rsidR="00BD1A42" w:rsidRPr="00C23197" w:rsidRDefault="00BD1A42" w:rsidP="00D94918">
            <w:pPr>
              <w:spacing w:after="0" w:line="240" w:lineRule="auto"/>
              <w:rPr>
                <w:color w:val="003399"/>
              </w:rPr>
            </w:pPr>
            <w:r w:rsidRPr="00C23197">
              <w:rPr>
                <w:color w:val="003399"/>
              </w:rPr>
              <w:t>Arbeitslose, auch Langzeitarbeitslose</w:t>
            </w:r>
          </w:p>
        </w:tc>
        <w:tc>
          <w:tcPr>
            <w:tcW w:w="4253" w:type="dxa"/>
            <w:gridSpan w:val="7"/>
            <w:noWrap/>
            <w:hideMark/>
          </w:tcPr>
          <w:p w14:paraId="3279AA04" w14:textId="6A7F1387" w:rsidR="00BD1A42" w:rsidRPr="00C23197" w:rsidRDefault="00BD1A42" w:rsidP="00D94918">
            <w:pPr>
              <w:spacing w:after="0" w:line="240" w:lineRule="auto"/>
              <w:jc w:val="center"/>
              <w:rPr>
                <w:color w:val="003399"/>
              </w:rPr>
            </w:pPr>
            <w:r>
              <w:rPr>
                <w:color w:val="003399"/>
              </w:rPr>
              <w:t xml:space="preserve">Ja: </w:t>
            </w:r>
            <w:sdt>
              <w:sdtPr>
                <w:rPr>
                  <w:color w:val="003399"/>
                </w:rPr>
                <w:id w:val="-714719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BD1A42" w:rsidRPr="00C23197" w14:paraId="52A0A663" w14:textId="77777777" w:rsidTr="00D94918">
        <w:trPr>
          <w:trHeight w:val="428"/>
        </w:trPr>
        <w:tc>
          <w:tcPr>
            <w:tcW w:w="5240" w:type="dxa"/>
            <w:gridSpan w:val="6"/>
            <w:noWrap/>
            <w:hideMark/>
          </w:tcPr>
          <w:p w14:paraId="33BCE1F8" w14:textId="383A7CAF" w:rsidR="00BD1A42" w:rsidRPr="00C23197" w:rsidRDefault="003045FF" w:rsidP="00D94918">
            <w:pPr>
              <w:tabs>
                <w:tab w:val="left" w:pos="3393"/>
              </w:tabs>
              <w:spacing w:after="0" w:line="240" w:lineRule="auto"/>
              <w:rPr>
                <w:color w:val="003399"/>
              </w:rPr>
            </w:pPr>
            <w:r>
              <w:rPr>
                <w:color w:val="003399"/>
              </w:rPr>
              <w:t xml:space="preserve">         </w:t>
            </w:r>
            <w:r w:rsidR="00BD1A42" w:rsidRPr="00C23197">
              <w:rPr>
                <w:color w:val="003399"/>
              </w:rPr>
              <w:t>Langzeitarbeitslos</w:t>
            </w:r>
            <w:r w:rsidR="009A29DA">
              <w:rPr>
                <w:color w:val="003399"/>
              </w:rPr>
              <w:t>e</w:t>
            </w:r>
            <w:r w:rsidR="00BD1A42">
              <w:rPr>
                <w:color w:val="003399"/>
              </w:rPr>
              <w:tab/>
            </w:r>
          </w:p>
        </w:tc>
        <w:tc>
          <w:tcPr>
            <w:tcW w:w="4253" w:type="dxa"/>
            <w:gridSpan w:val="7"/>
            <w:noWrap/>
            <w:hideMark/>
          </w:tcPr>
          <w:p w14:paraId="56B0AB18" w14:textId="1D77A92F" w:rsidR="00BD1A42" w:rsidRPr="00C23197" w:rsidRDefault="00BD1A42" w:rsidP="00D94918">
            <w:pPr>
              <w:spacing w:after="0" w:line="240" w:lineRule="auto"/>
              <w:jc w:val="center"/>
              <w:rPr>
                <w:color w:val="003399"/>
              </w:rPr>
            </w:pPr>
            <w:r>
              <w:rPr>
                <w:color w:val="003399"/>
              </w:rPr>
              <w:t xml:space="preserve">Ja: </w:t>
            </w:r>
            <w:sdt>
              <w:sdtPr>
                <w:rPr>
                  <w:color w:val="003399"/>
                </w:rPr>
                <w:id w:val="-130985267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BD1A42" w:rsidRPr="00C23197" w14:paraId="44086DE5" w14:textId="77777777" w:rsidTr="00D94918">
        <w:trPr>
          <w:trHeight w:val="255"/>
        </w:trPr>
        <w:tc>
          <w:tcPr>
            <w:tcW w:w="5240" w:type="dxa"/>
            <w:gridSpan w:val="6"/>
            <w:noWrap/>
            <w:hideMark/>
          </w:tcPr>
          <w:p w14:paraId="781C08AA" w14:textId="77777777" w:rsidR="00BD1A42" w:rsidRPr="00C23197" w:rsidRDefault="00BD1A42" w:rsidP="00D94918">
            <w:pPr>
              <w:spacing w:after="0" w:line="240" w:lineRule="auto"/>
              <w:rPr>
                <w:color w:val="003399"/>
              </w:rPr>
            </w:pPr>
            <w:r w:rsidRPr="00C23197">
              <w:rPr>
                <w:color w:val="003399"/>
              </w:rPr>
              <w:t>Nichterwerbstätige</w:t>
            </w:r>
          </w:p>
        </w:tc>
        <w:tc>
          <w:tcPr>
            <w:tcW w:w="4253" w:type="dxa"/>
            <w:gridSpan w:val="7"/>
            <w:noWrap/>
            <w:hideMark/>
          </w:tcPr>
          <w:p w14:paraId="26C3E3D7" w14:textId="7778F2BD" w:rsidR="00BD1A42" w:rsidRPr="00C23197" w:rsidRDefault="00BD1A42" w:rsidP="00D94918">
            <w:pPr>
              <w:spacing w:after="0" w:line="240" w:lineRule="auto"/>
              <w:jc w:val="center"/>
              <w:rPr>
                <w:color w:val="003399"/>
              </w:rPr>
            </w:pPr>
            <w:r>
              <w:rPr>
                <w:color w:val="003399"/>
              </w:rPr>
              <w:t xml:space="preserve">Ja: </w:t>
            </w:r>
            <w:sdt>
              <w:sdtPr>
                <w:rPr>
                  <w:color w:val="003399"/>
                </w:rPr>
                <w:id w:val="-2790281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r>
      <w:tr w:rsidR="00467DED" w:rsidRPr="00C23197" w14:paraId="08D5C624" w14:textId="77777777" w:rsidTr="00D94918">
        <w:trPr>
          <w:trHeight w:val="341"/>
        </w:trPr>
        <w:tc>
          <w:tcPr>
            <w:tcW w:w="5240" w:type="dxa"/>
            <w:gridSpan w:val="6"/>
            <w:noWrap/>
            <w:hideMark/>
          </w:tcPr>
          <w:p w14:paraId="126CCC47" w14:textId="77777777" w:rsidR="00467DED" w:rsidRPr="00C23197" w:rsidRDefault="00467DED" w:rsidP="00D94918">
            <w:pPr>
              <w:spacing w:after="0" w:line="240" w:lineRule="auto"/>
              <w:rPr>
                <w:color w:val="003399"/>
              </w:rPr>
            </w:pPr>
            <w:r w:rsidRPr="00C23197">
              <w:rPr>
                <w:color w:val="003399"/>
              </w:rPr>
              <w:t>Erwerbstätige, auch Selbstständige</w:t>
            </w:r>
          </w:p>
        </w:tc>
        <w:tc>
          <w:tcPr>
            <w:tcW w:w="4253" w:type="dxa"/>
            <w:gridSpan w:val="7"/>
            <w:noWrap/>
            <w:hideMark/>
          </w:tcPr>
          <w:p w14:paraId="662DDF20" w14:textId="50B76A6E" w:rsidR="00467DED" w:rsidRPr="00C23197" w:rsidRDefault="00467DED" w:rsidP="00D94918">
            <w:pPr>
              <w:spacing w:after="0" w:line="240" w:lineRule="auto"/>
              <w:jc w:val="center"/>
              <w:rPr>
                <w:color w:val="003399"/>
              </w:rPr>
            </w:pPr>
            <w:r>
              <w:rPr>
                <w:color w:val="003399"/>
              </w:rPr>
              <w:t xml:space="preserve">Ja: </w:t>
            </w:r>
            <w:sdt>
              <w:sdtPr>
                <w:rPr>
                  <w:color w:val="003399"/>
                </w:rPr>
                <w:id w:val="1187411822"/>
                <w14:checkbox>
                  <w14:checked w14:val="0"/>
                  <w14:checkedState w14:val="2612" w14:font="MS Gothic"/>
                  <w14:uncheckedState w14:val="2610" w14:font="MS Gothic"/>
                </w14:checkbox>
              </w:sdtPr>
              <w:sdtEndPr/>
              <w:sdtContent>
                <w:r w:rsidRPr="003B4116">
                  <w:rPr>
                    <w:rFonts w:hint="eastAsia"/>
                    <w:color w:val="003399"/>
                  </w:rPr>
                  <w:t>☐</w:t>
                </w:r>
              </w:sdtContent>
            </w:sdt>
          </w:p>
        </w:tc>
      </w:tr>
      <w:tr w:rsidR="00E0046D" w:rsidRPr="00C23197" w14:paraId="76178E38" w14:textId="77777777" w:rsidTr="00D94918">
        <w:trPr>
          <w:trHeight w:val="766"/>
        </w:trPr>
        <w:tc>
          <w:tcPr>
            <w:tcW w:w="9493" w:type="dxa"/>
            <w:gridSpan w:val="13"/>
            <w:shd w:val="clear" w:color="auto" w:fill="auto"/>
            <w:noWrap/>
            <w:hideMark/>
          </w:tcPr>
          <w:p w14:paraId="1BAA7A03" w14:textId="117FF6F3" w:rsidR="00E0046D" w:rsidRPr="00C23197" w:rsidRDefault="00E0046D" w:rsidP="00D94918">
            <w:pPr>
              <w:spacing w:after="0" w:line="240" w:lineRule="auto"/>
              <w:jc w:val="both"/>
              <w:rPr>
                <w:color w:val="003399"/>
              </w:rPr>
            </w:pPr>
            <w:r w:rsidRPr="00BA769C">
              <w:rPr>
                <w:b/>
                <w:bCs/>
                <w:color w:val="003399"/>
              </w:rPr>
              <w:lastRenderedPageBreak/>
              <w:t>Besondere Merk</w:t>
            </w:r>
            <w:r w:rsidR="00C17563">
              <w:rPr>
                <w:b/>
                <w:bCs/>
                <w:color w:val="003399"/>
              </w:rPr>
              <w:t>male bei Eintritt in das Vorhaben</w:t>
            </w:r>
            <w:r>
              <w:rPr>
                <w:b/>
                <w:bCs/>
                <w:color w:val="003399"/>
              </w:rPr>
              <w:t>:</w:t>
            </w:r>
            <w:r w:rsidRPr="00BA769C">
              <w:rPr>
                <w:b/>
                <w:bCs/>
                <w:color w:val="003399"/>
              </w:rPr>
              <w:t xml:space="preserve"> </w:t>
            </w:r>
            <w:r w:rsidRPr="00BA769C">
              <w:rPr>
                <w:b/>
                <w:bCs/>
                <w:color w:val="FF0000"/>
              </w:rPr>
              <w:t>(</w:t>
            </w:r>
            <w:r>
              <w:rPr>
                <w:b/>
                <w:color w:val="FF0000"/>
              </w:rPr>
              <w:t>Folgende Daten sind als „sensibel“ eingestuft</w:t>
            </w:r>
            <w:r w:rsidRPr="00B17D93">
              <w:rPr>
                <w:b/>
                <w:color w:val="FF0000"/>
              </w:rPr>
              <w:t xml:space="preserve">. </w:t>
            </w:r>
            <w:r w:rsidRPr="00BA769C">
              <w:rPr>
                <w:b/>
                <w:color w:val="FF0000"/>
              </w:rPr>
              <w:t xml:space="preserve">Es ist hier möglich, keine Angaben zu </w:t>
            </w:r>
            <w:r w:rsidRPr="00F9293E">
              <w:rPr>
                <w:b/>
                <w:color w:val="FF0000"/>
              </w:rPr>
              <w:t>machen, außer es handelt sich um die Zielgruppe der Maßnahme, deren Förderfähigkeit nachgewiesen werden muss.</w:t>
            </w:r>
            <w:r>
              <w:rPr>
                <w:rStyle w:val="Funotenzeichen"/>
                <w:b/>
                <w:color w:val="FF0000"/>
              </w:rPr>
              <w:footnoteReference w:id="5"/>
            </w:r>
            <w:r>
              <w:rPr>
                <w:b/>
                <w:color w:val="FF0000"/>
              </w:rPr>
              <w:t>)</w:t>
            </w:r>
            <w:r w:rsidRPr="00C23197">
              <w:rPr>
                <w:color w:val="003399"/>
              </w:rPr>
              <w:t xml:space="preserve"> </w:t>
            </w:r>
          </w:p>
        </w:tc>
      </w:tr>
      <w:tr w:rsidR="00E0046D" w:rsidRPr="00C23197" w14:paraId="71A62397" w14:textId="77777777" w:rsidTr="00D94918">
        <w:trPr>
          <w:trHeight w:val="282"/>
        </w:trPr>
        <w:tc>
          <w:tcPr>
            <w:tcW w:w="4673" w:type="dxa"/>
            <w:gridSpan w:val="4"/>
            <w:noWrap/>
            <w:hideMark/>
          </w:tcPr>
          <w:p w14:paraId="00B7DEFA" w14:textId="77777777" w:rsidR="00E0046D" w:rsidRPr="00A96E12" w:rsidRDefault="00E0046D" w:rsidP="00D94918">
            <w:pPr>
              <w:suppressAutoHyphens/>
              <w:spacing w:after="0" w:line="240" w:lineRule="auto"/>
              <w:rPr>
                <w:color w:val="003399"/>
              </w:rPr>
            </w:pPr>
            <w:proofErr w:type="spellStart"/>
            <w:r w:rsidRPr="00A96E12">
              <w:rPr>
                <w:color w:val="003399"/>
              </w:rPr>
              <w:t>Teilnehmer:in</w:t>
            </w:r>
            <w:proofErr w:type="spellEnd"/>
            <w:r w:rsidRPr="00A96E12">
              <w:rPr>
                <w:color w:val="003399"/>
              </w:rPr>
              <w:t xml:space="preserve"> mit Behinderung</w:t>
            </w:r>
          </w:p>
        </w:tc>
        <w:tc>
          <w:tcPr>
            <w:tcW w:w="851" w:type="dxa"/>
            <w:gridSpan w:val="3"/>
            <w:noWrap/>
            <w:hideMark/>
          </w:tcPr>
          <w:p w14:paraId="28F1CE33" w14:textId="77777777" w:rsidR="00E0046D" w:rsidRPr="00C23197" w:rsidRDefault="00E0046D" w:rsidP="00D94918">
            <w:pPr>
              <w:spacing w:after="0" w:line="240" w:lineRule="auto"/>
              <w:rPr>
                <w:color w:val="003399"/>
              </w:rPr>
            </w:pPr>
            <w:r w:rsidRPr="00C23197">
              <w:rPr>
                <w:color w:val="003399"/>
              </w:rPr>
              <w:t xml:space="preserve">Ja: </w:t>
            </w:r>
            <w:sdt>
              <w:sdtPr>
                <w:rPr>
                  <w:color w:val="003399"/>
                </w:rPr>
                <w:id w:val="-507291240"/>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2"/>
          </w:tcPr>
          <w:p w14:paraId="5F8048E7" w14:textId="77777777" w:rsidR="00E0046D" w:rsidRPr="00C23197" w:rsidRDefault="00E0046D" w:rsidP="00D94918">
            <w:pPr>
              <w:spacing w:after="0" w:line="240" w:lineRule="auto"/>
              <w:rPr>
                <w:color w:val="003399"/>
              </w:rPr>
            </w:pPr>
            <w:r>
              <w:rPr>
                <w:color w:val="003399"/>
              </w:rPr>
              <w:t xml:space="preserve">Nein: </w:t>
            </w:r>
            <w:sdt>
              <w:sdtPr>
                <w:rPr>
                  <w:color w:val="003399"/>
                </w:rPr>
                <w:id w:val="-1636640874"/>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4"/>
            <w:noWrap/>
            <w:hideMark/>
          </w:tcPr>
          <w:p w14:paraId="5779AB1C" w14:textId="77777777" w:rsidR="00E0046D" w:rsidRPr="00C23197" w:rsidRDefault="00E0046D" w:rsidP="00D94918">
            <w:pPr>
              <w:spacing w:after="0" w:line="240" w:lineRule="auto"/>
              <w:rPr>
                <w:color w:val="003399"/>
              </w:rPr>
            </w:pPr>
            <w:r>
              <w:rPr>
                <w:color w:val="003399"/>
              </w:rPr>
              <w:t xml:space="preserve">Keine Angabe: </w:t>
            </w:r>
            <w:sdt>
              <w:sdtPr>
                <w:rPr>
                  <w:color w:val="003399"/>
                </w:rPr>
                <w:id w:val="1584328667"/>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1E926B40" w14:textId="77777777" w:rsidTr="00D94918">
        <w:trPr>
          <w:trHeight w:val="699"/>
        </w:trPr>
        <w:tc>
          <w:tcPr>
            <w:tcW w:w="4673" w:type="dxa"/>
            <w:gridSpan w:val="4"/>
            <w:noWrap/>
          </w:tcPr>
          <w:p w14:paraId="0DB05091" w14:textId="77777777" w:rsidR="00E0046D" w:rsidRPr="00A96E12" w:rsidRDefault="00E0046D" w:rsidP="00D94918">
            <w:pPr>
              <w:spacing w:after="0"/>
              <w:rPr>
                <w:color w:val="003399"/>
              </w:rPr>
            </w:pPr>
            <w:r w:rsidRPr="00A96E12">
              <w:rPr>
                <w:color w:val="003399"/>
              </w:rPr>
              <w:t>Angehörige von Minderheiten (u.a. marginalisierte Gemeinschaften, wie etwa die Roma)</w:t>
            </w:r>
          </w:p>
        </w:tc>
        <w:tc>
          <w:tcPr>
            <w:tcW w:w="851" w:type="dxa"/>
            <w:gridSpan w:val="3"/>
            <w:noWrap/>
          </w:tcPr>
          <w:p w14:paraId="400F9621" w14:textId="77777777" w:rsidR="00E0046D" w:rsidRPr="00C23197" w:rsidRDefault="00E0046D" w:rsidP="00D94918">
            <w:pPr>
              <w:rPr>
                <w:color w:val="003399"/>
              </w:rPr>
            </w:pPr>
            <w:r w:rsidRPr="00C23197">
              <w:rPr>
                <w:color w:val="003399"/>
              </w:rPr>
              <w:t xml:space="preserve">Ja: </w:t>
            </w:r>
            <w:sdt>
              <w:sdtPr>
                <w:rPr>
                  <w:color w:val="003399"/>
                </w:rPr>
                <w:id w:val="-1866357957"/>
                <w14:checkbox>
                  <w14:checked w14:val="0"/>
                  <w14:checkedState w14:val="2612" w14:font="MS Gothic"/>
                  <w14:uncheckedState w14:val="2610" w14:font="MS Gothic"/>
                </w14:checkbox>
              </w:sdtPr>
              <w:sdtEndPr/>
              <w:sdtContent>
                <w:r w:rsidRPr="00C23197">
                  <w:rPr>
                    <w:rFonts w:ascii="MS Gothic" w:eastAsia="MS Gothic" w:hAnsi="MS Gothic" w:hint="eastAsia"/>
                    <w:color w:val="003399"/>
                  </w:rPr>
                  <w:t>☐</w:t>
                </w:r>
              </w:sdtContent>
            </w:sdt>
          </w:p>
        </w:tc>
        <w:tc>
          <w:tcPr>
            <w:tcW w:w="1134" w:type="dxa"/>
            <w:gridSpan w:val="2"/>
          </w:tcPr>
          <w:p w14:paraId="30FF4675" w14:textId="77777777" w:rsidR="00E0046D" w:rsidRDefault="00E0046D" w:rsidP="00D94918">
            <w:pPr>
              <w:rPr>
                <w:color w:val="003399"/>
              </w:rPr>
            </w:pPr>
            <w:r>
              <w:rPr>
                <w:color w:val="003399"/>
              </w:rPr>
              <w:t xml:space="preserve">Nein: </w:t>
            </w:r>
            <w:sdt>
              <w:sdtPr>
                <w:rPr>
                  <w:color w:val="003399"/>
                </w:rPr>
                <w:id w:val="677081626"/>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835" w:type="dxa"/>
            <w:gridSpan w:val="4"/>
            <w:noWrap/>
          </w:tcPr>
          <w:p w14:paraId="4C3EC182" w14:textId="77777777" w:rsidR="00E0046D" w:rsidRDefault="00E0046D" w:rsidP="00D94918">
            <w:pPr>
              <w:rPr>
                <w:color w:val="003399"/>
              </w:rPr>
            </w:pPr>
            <w:r>
              <w:rPr>
                <w:color w:val="003399"/>
              </w:rPr>
              <w:t xml:space="preserve">Keine Angabe: </w:t>
            </w:r>
            <w:sdt>
              <w:sdtPr>
                <w:rPr>
                  <w:color w:val="003399"/>
                </w:rPr>
                <w:id w:val="60946913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31AE052C" w14:textId="77777777" w:rsidTr="00D94918">
        <w:trPr>
          <w:trHeight w:val="274"/>
        </w:trPr>
        <w:tc>
          <w:tcPr>
            <w:tcW w:w="9493" w:type="dxa"/>
            <w:gridSpan w:val="13"/>
            <w:noWrap/>
          </w:tcPr>
          <w:p w14:paraId="7229339D" w14:textId="77777777" w:rsidR="00E0046D" w:rsidRDefault="00E0046D" w:rsidP="00D94918">
            <w:pPr>
              <w:spacing w:after="0" w:line="240" w:lineRule="auto"/>
              <w:rPr>
                <w:color w:val="003399"/>
              </w:rPr>
            </w:pPr>
          </w:p>
        </w:tc>
      </w:tr>
      <w:tr w:rsidR="00E0046D" w:rsidRPr="00C23197" w14:paraId="094176BE" w14:textId="77777777" w:rsidTr="00D94918">
        <w:trPr>
          <w:trHeight w:val="370"/>
        </w:trPr>
        <w:tc>
          <w:tcPr>
            <w:tcW w:w="9493" w:type="dxa"/>
            <w:gridSpan w:val="13"/>
            <w:noWrap/>
          </w:tcPr>
          <w:p w14:paraId="7C093BA0" w14:textId="77777777" w:rsidR="00E0046D" w:rsidRPr="00B4335B" w:rsidRDefault="00E0046D" w:rsidP="00D94918">
            <w:pPr>
              <w:spacing w:after="120" w:line="240" w:lineRule="auto"/>
              <w:rPr>
                <w:b/>
                <w:color w:val="003399"/>
              </w:rPr>
            </w:pPr>
            <w:r w:rsidRPr="00B4335B">
              <w:rPr>
                <w:b/>
                <w:color w:val="003399"/>
              </w:rPr>
              <w:t>Wohnsituation</w:t>
            </w:r>
          </w:p>
        </w:tc>
      </w:tr>
      <w:tr w:rsidR="00E0046D" w:rsidRPr="00C23197" w14:paraId="5DAB4FBB" w14:textId="77777777" w:rsidTr="00D94918">
        <w:trPr>
          <w:trHeight w:val="607"/>
        </w:trPr>
        <w:tc>
          <w:tcPr>
            <w:tcW w:w="5240" w:type="dxa"/>
            <w:gridSpan w:val="6"/>
            <w:noWrap/>
            <w:hideMark/>
          </w:tcPr>
          <w:p w14:paraId="2F751630" w14:textId="77777777" w:rsidR="00E0046D" w:rsidRPr="00C23197" w:rsidRDefault="00E0046D" w:rsidP="00D94918">
            <w:pPr>
              <w:spacing w:after="0" w:line="240" w:lineRule="auto"/>
              <w:rPr>
                <w:color w:val="003399"/>
              </w:rPr>
            </w:pPr>
            <w:proofErr w:type="spellStart"/>
            <w:r>
              <w:rPr>
                <w:color w:val="003399"/>
              </w:rPr>
              <w:t>Teilnehmer:in</w:t>
            </w:r>
            <w:proofErr w:type="spellEnd"/>
            <w:r>
              <w:rPr>
                <w:color w:val="003399"/>
              </w:rPr>
              <w:t xml:space="preserve"> ist Obdachlos oder von Ausgrenzung auf dem Wohnungsmarkt betroffen</w:t>
            </w:r>
            <w:r>
              <w:rPr>
                <w:rStyle w:val="Funotenzeichen"/>
                <w:color w:val="003399"/>
              </w:rPr>
              <w:footnoteReference w:id="6"/>
            </w:r>
            <w:r>
              <w:rPr>
                <w:color w:val="003399"/>
              </w:rPr>
              <w:t xml:space="preserve"> </w:t>
            </w:r>
          </w:p>
        </w:tc>
        <w:tc>
          <w:tcPr>
            <w:tcW w:w="1985" w:type="dxa"/>
            <w:gridSpan w:val="4"/>
          </w:tcPr>
          <w:p w14:paraId="39E10DFF" w14:textId="77777777" w:rsidR="00E0046D" w:rsidRPr="00C23197" w:rsidRDefault="00E0046D" w:rsidP="00D94918">
            <w:pPr>
              <w:rPr>
                <w:color w:val="003399"/>
              </w:rPr>
            </w:pPr>
            <w:r w:rsidRPr="00C23197">
              <w:rPr>
                <w:color w:val="003399"/>
              </w:rPr>
              <w:t xml:space="preserve">Ja: </w:t>
            </w:r>
            <w:sdt>
              <w:sdtPr>
                <w:rPr>
                  <w:color w:val="003399"/>
                </w:rPr>
                <w:id w:val="21864416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2268" w:type="dxa"/>
            <w:gridSpan w:val="3"/>
          </w:tcPr>
          <w:p w14:paraId="09E2D252" w14:textId="77777777" w:rsidR="00E0046D" w:rsidRPr="00C23197" w:rsidRDefault="00E0046D" w:rsidP="00D94918">
            <w:pPr>
              <w:rPr>
                <w:color w:val="003399"/>
              </w:rPr>
            </w:pPr>
            <w:r>
              <w:rPr>
                <w:color w:val="003399"/>
              </w:rPr>
              <w:t xml:space="preserve">Nein: </w:t>
            </w:r>
            <w:sdt>
              <w:sdtPr>
                <w:rPr>
                  <w:color w:val="003399"/>
                </w:rPr>
                <w:id w:val="-75905830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01BD72EA" w14:textId="77777777" w:rsidTr="00D94918">
        <w:trPr>
          <w:trHeight w:val="255"/>
        </w:trPr>
        <w:tc>
          <w:tcPr>
            <w:tcW w:w="9493" w:type="dxa"/>
            <w:gridSpan w:val="13"/>
            <w:noWrap/>
          </w:tcPr>
          <w:p w14:paraId="101E9EC4" w14:textId="77777777" w:rsidR="00E0046D" w:rsidRPr="00C23197" w:rsidDel="00C74FF2" w:rsidRDefault="00E0046D" w:rsidP="00D94918">
            <w:pPr>
              <w:spacing w:after="120" w:line="240" w:lineRule="auto"/>
              <w:rPr>
                <w:b/>
                <w:bCs/>
                <w:color w:val="003399"/>
              </w:rPr>
            </w:pPr>
            <w:r>
              <w:rPr>
                <w:b/>
                <w:color w:val="003399"/>
              </w:rPr>
              <w:t>Migrationshintergrund</w:t>
            </w:r>
          </w:p>
        </w:tc>
      </w:tr>
      <w:tr w:rsidR="00E0046D" w:rsidRPr="00C23197" w14:paraId="096387A4" w14:textId="77777777" w:rsidTr="00D94918">
        <w:trPr>
          <w:trHeight w:val="255"/>
        </w:trPr>
        <w:tc>
          <w:tcPr>
            <w:tcW w:w="3964" w:type="dxa"/>
            <w:gridSpan w:val="2"/>
            <w:noWrap/>
          </w:tcPr>
          <w:p w14:paraId="5BEE26D7" w14:textId="77777777" w:rsidR="00E0046D" w:rsidRPr="00C23197" w:rsidDel="00C74FF2" w:rsidRDefault="00E0046D" w:rsidP="00D94918">
            <w:pPr>
              <w:spacing w:after="0"/>
              <w:rPr>
                <w:b/>
                <w:bCs/>
                <w:color w:val="003399"/>
              </w:rPr>
            </w:pPr>
            <w:r w:rsidRPr="00434EE3">
              <w:rPr>
                <w:color w:val="003399"/>
              </w:rPr>
              <w:t>Beide Elternteile im Ausland geboren</w:t>
            </w:r>
            <w:r>
              <w:rPr>
                <w:rStyle w:val="Funotenzeichen"/>
                <w:color w:val="003399"/>
              </w:rPr>
              <w:footnoteReference w:id="7"/>
            </w:r>
          </w:p>
        </w:tc>
        <w:tc>
          <w:tcPr>
            <w:tcW w:w="2410" w:type="dxa"/>
            <w:gridSpan w:val="6"/>
          </w:tcPr>
          <w:p w14:paraId="5A54E9E9" w14:textId="77777777" w:rsidR="00E0046D" w:rsidRPr="00C23197" w:rsidDel="00C74FF2" w:rsidRDefault="00E0046D" w:rsidP="00D94918">
            <w:pPr>
              <w:spacing w:after="0" w:line="240" w:lineRule="auto"/>
              <w:rPr>
                <w:b/>
                <w:bCs/>
                <w:color w:val="003399"/>
              </w:rPr>
            </w:pPr>
            <w:r w:rsidRPr="00C23197">
              <w:rPr>
                <w:color w:val="003399"/>
              </w:rPr>
              <w:t xml:space="preserve">Ja: </w:t>
            </w:r>
            <w:sdt>
              <w:sdtPr>
                <w:rPr>
                  <w:color w:val="003399"/>
                </w:rPr>
                <w:id w:val="85831920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069E7E64" w14:textId="77777777" w:rsidR="00E0046D" w:rsidRPr="00C23197" w:rsidDel="00C74FF2" w:rsidRDefault="00E0046D" w:rsidP="00D94918">
            <w:pPr>
              <w:spacing w:after="0"/>
              <w:rPr>
                <w:b/>
                <w:bCs/>
                <w:color w:val="003399"/>
              </w:rPr>
            </w:pPr>
            <w:r>
              <w:rPr>
                <w:color w:val="003399"/>
              </w:rPr>
              <w:t xml:space="preserve">Nein: </w:t>
            </w:r>
            <w:sdt>
              <w:sdtPr>
                <w:rPr>
                  <w:color w:val="003399"/>
                </w:rPr>
                <w:id w:val="-494419583"/>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693597B2" w14:textId="77777777" w:rsidTr="00D94918">
        <w:trPr>
          <w:trHeight w:val="554"/>
        </w:trPr>
        <w:tc>
          <w:tcPr>
            <w:tcW w:w="3964" w:type="dxa"/>
            <w:gridSpan w:val="2"/>
            <w:vMerge w:val="restart"/>
            <w:noWrap/>
            <w:vAlign w:val="center"/>
          </w:tcPr>
          <w:p w14:paraId="4A5752BA" w14:textId="5F1E6D76" w:rsidR="00E0046D" w:rsidRPr="00434EE3" w:rsidRDefault="00E0046D" w:rsidP="00D94918">
            <w:pPr>
              <w:rPr>
                <w:color w:val="003399"/>
              </w:rPr>
            </w:pPr>
            <w:r>
              <w:rPr>
                <w:color w:val="003399"/>
              </w:rPr>
              <w:t>Staatszugehörigkeit</w:t>
            </w:r>
            <w:r w:rsidR="00E07B02">
              <w:rPr>
                <w:color w:val="003399"/>
              </w:rPr>
              <w:t xml:space="preserve"> der </w:t>
            </w:r>
            <w:r w:rsidR="005E2E1E">
              <w:rPr>
                <w:color w:val="003399"/>
              </w:rPr>
              <w:t>teilnehmenden Person</w:t>
            </w:r>
          </w:p>
        </w:tc>
        <w:tc>
          <w:tcPr>
            <w:tcW w:w="2410" w:type="dxa"/>
            <w:gridSpan w:val="6"/>
          </w:tcPr>
          <w:p w14:paraId="130D9399" w14:textId="77777777" w:rsidR="00E0046D" w:rsidRPr="00C23197" w:rsidRDefault="00E0046D" w:rsidP="00D94918">
            <w:pPr>
              <w:rPr>
                <w:color w:val="003399"/>
              </w:rPr>
            </w:pPr>
            <w:r>
              <w:rPr>
                <w:color w:val="003399"/>
              </w:rPr>
              <w:t xml:space="preserve">Österreich: </w:t>
            </w:r>
            <w:sdt>
              <w:sdtPr>
                <w:rPr>
                  <w:color w:val="003399"/>
                </w:rPr>
                <w:id w:val="1419217528"/>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0AE408E3" w14:textId="77777777" w:rsidR="00E0046D" w:rsidRDefault="00E0046D" w:rsidP="00D94918">
            <w:pPr>
              <w:spacing w:after="0"/>
              <w:rPr>
                <w:color w:val="003399"/>
              </w:rPr>
            </w:pPr>
            <w:r>
              <w:rPr>
                <w:color w:val="003399"/>
              </w:rPr>
              <w:t>EU (</w:t>
            </w:r>
            <w:r w:rsidRPr="008D0FBA">
              <w:rPr>
                <w:color w:val="003399"/>
                <w:u w:val="single"/>
              </w:rPr>
              <w:t>ohne Österreich</w:t>
            </w:r>
            <w:r>
              <w:rPr>
                <w:color w:val="003399"/>
              </w:rPr>
              <w:t xml:space="preserve">) / EWR / Schweiz </w:t>
            </w:r>
            <w:sdt>
              <w:sdtPr>
                <w:rPr>
                  <w:color w:val="003399"/>
                </w:rPr>
                <w:id w:val="159196751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E0046D" w:rsidRPr="00C23197" w14:paraId="4DF94EDD" w14:textId="77777777" w:rsidTr="00D94918">
        <w:trPr>
          <w:trHeight w:val="249"/>
        </w:trPr>
        <w:tc>
          <w:tcPr>
            <w:tcW w:w="3964" w:type="dxa"/>
            <w:gridSpan w:val="2"/>
            <w:vMerge/>
            <w:noWrap/>
          </w:tcPr>
          <w:p w14:paraId="48098073" w14:textId="77777777" w:rsidR="00E0046D" w:rsidRDefault="00E0046D" w:rsidP="00D94918">
            <w:pPr>
              <w:rPr>
                <w:color w:val="003399"/>
              </w:rPr>
            </w:pPr>
          </w:p>
        </w:tc>
        <w:tc>
          <w:tcPr>
            <w:tcW w:w="2410" w:type="dxa"/>
            <w:gridSpan w:val="6"/>
          </w:tcPr>
          <w:p w14:paraId="2F918E20" w14:textId="77777777" w:rsidR="00E0046D" w:rsidRPr="00C23197" w:rsidRDefault="00E0046D" w:rsidP="00D94918">
            <w:pPr>
              <w:spacing w:after="0"/>
              <w:rPr>
                <w:color w:val="003399"/>
              </w:rPr>
            </w:pPr>
            <w:r>
              <w:rPr>
                <w:color w:val="003399"/>
              </w:rPr>
              <w:t xml:space="preserve">Staatenlos: </w:t>
            </w:r>
            <w:sdt>
              <w:sdtPr>
                <w:rPr>
                  <w:color w:val="003399"/>
                </w:rPr>
                <w:id w:val="-443534171"/>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c>
          <w:tcPr>
            <w:tcW w:w="3119" w:type="dxa"/>
            <w:gridSpan w:val="5"/>
          </w:tcPr>
          <w:p w14:paraId="7E062D00" w14:textId="77777777" w:rsidR="00E0046D" w:rsidRDefault="00E0046D" w:rsidP="00D94918">
            <w:pPr>
              <w:spacing w:after="0"/>
              <w:rPr>
                <w:color w:val="003399"/>
              </w:rPr>
            </w:pPr>
            <w:r>
              <w:rPr>
                <w:color w:val="003399"/>
              </w:rPr>
              <w:t xml:space="preserve">Drittstaat: </w:t>
            </w:r>
            <w:sdt>
              <w:sdtPr>
                <w:rPr>
                  <w:color w:val="003399"/>
                </w:rPr>
                <w:id w:val="-2110492795"/>
                <w14:checkbox>
                  <w14:checked w14:val="0"/>
                  <w14:checkedState w14:val="2612" w14:font="MS Gothic"/>
                  <w14:uncheckedState w14:val="2610" w14:font="MS Gothic"/>
                </w14:checkbox>
              </w:sdtPr>
              <w:sdtEndPr/>
              <w:sdtContent>
                <w:r>
                  <w:rPr>
                    <w:rFonts w:ascii="MS Gothic" w:eastAsia="MS Gothic" w:hAnsi="MS Gothic" w:hint="eastAsia"/>
                    <w:color w:val="003399"/>
                  </w:rPr>
                  <w:t>☐</w:t>
                </w:r>
              </w:sdtContent>
            </w:sdt>
          </w:p>
        </w:tc>
      </w:tr>
      <w:tr w:rsidR="00207CFD" w:rsidRPr="00C23197" w14:paraId="254542A3" w14:textId="77777777" w:rsidTr="00D94918">
        <w:trPr>
          <w:trHeight w:val="315"/>
        </w:trPr>
        <w:tc>
          <w:tcPr>
            <w:tcW w:w="4746" w:type="dxa"/>
            <w:gridSpan w:val="5"/>
            <w:noWrap/>
          </w:tcPr>
          <w:p w14:paraId="2179A906" w14:textId="77777777" w:rsidR="00207CFD" w:rsidRPr="00C23197" w:rsidRDefault="00207CFD" w:rsidP="00D94918">
            <w:pPr>
              <w:spacing w:after="0"/>
              <w:rPr>
                <w:color w:val="003399"/>
              </w:rPr>
            </w:pPr>
            <w:r w:rsidRPr="00C23197">
              <w:rPr>
                <w:b/>
                <w:bCs/>
                <w:color w:val="003399"/>
              </w:rPr>
              <w:t>Da</w:t>
            </w:r>
            <w:r>
              <w:rPr>
                <w:b/>
                <w:bCs/>
                <w:color w:val="003399"/>
              </w:rPr>
              <w:t>tum des Eintritts in das Vorhaben</w:t>
            </w:r>
            <w:r w:rsidRPr="00C23197">
              <w:rPr>
                <w:b/>
                <w:bCs/>
                <w:color w:val="003399"/>
              </w:rPr>
              <w:t>:</w:t>
            </w:r>
          </w:p>
        </w:tc>
        <w:tc>
          <w:tcPr>
            <w:tcW w:w="4747" w:type="dxa"/>
            <w:gridSpan w:val="8"/>
          </w:tcPr>
          <w:p w14:paraId="5355FFDA" w14:textId="77777777" w:rsidR="00207CFD" w:rsidRPr="00C23197" w:rsidRDefault="00207CFD" w:rsidP="00D94918">
            <w:pPr>
              <w:spacing w:after="0"/>
              <w:rPr>
                <w:color w:val="003399"/>
              </w:rPr>
            </w:pPr>
          </w:p>
        </w:tc>
      </w:tr>
    </w:tbl>
    <w:p w14:paraId="7053437B" w14:textId="77777777" w:rsidR="00E0046D" w:rsidRDefault="00E0046D" w:rsidP="00E0046D">
      <w:pPr>
        <w:spacing w:after="0" w:line="240" w:lineRule="auto"/>
        <w:jc w:val="both"/>
        <w:rPr>
          <w:color w:val="003399"/>
        </w:rPr>
      </w:pPr>
    </w:p>
    <w:p w14:paraId="4550C5A9" w14:textId="7452EA56" w:rsidR="00E0046D" w:rsidRPr="00550740" w:rsidRDefault="00E0046D" w:rsidP="00E0046D">
      <w:pPr>
        <w:spacing w:after="0"/>
        <w:jc w:val="both"/>
        <w:rPr>
          <w:color w:val="003399"/>
        </w:rPr>
      </w:pPr>
      <w:r>
        <w:rPr>
          <w:color w:val="003399"/>
        </w:rPr>
        <w:t>B</w:t>
      </w:r>
      <w:r w:rsidRPr="00550740">
        <w:rPr>
          <w:color w:val="003399"/>
        </w:rPr>
        <w:t>ei</w:t>
      </w:r>
      <w:r w:rsidRPr="00550740">
        <w:rPr>
          <w:b/>
          <w:color w:val="003399"/>
        </w:rPr>
        <w:t xml:space="preserve"> Austritt</w:t>
      </w:r>
      <w:r w:rsidRPr="00550740">
        <w:rPr>
          <w:color w:val="003399"/>
        </w:rPr>
        <w:t xml:space="preserve"> bzw. bis maximal vier Wochen nach Austritt aus der jeweiligen </w:t>
      </w:r>
      <w:r w:rsidRPr="000179E1">
        <w:rPr>
          <w:color w:val="003399"/>
        </w:rPr>
        <w:t>ESF+/JTF</w:t>
      </w:r>
      <w:r w:rsidRPr="00550740">
        <w:rPr>
          <w:color w:val="003399"/>
        </w:rPr>
        <w:t xml:space="preserve"> Maßnahme wird der Status der </w:t>
      </w: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xml:space="preserve"> erhoben. Folgende </w:t>
      </w:r>
      <w:r w:rsidR="00E07B02">
        <w:rPr>
          <w:color w:val="003399"/>
        </w:rPr>
        <w:t>Informationen</w:t>
      </w:r>
      <w:r w:rsidR="00E07B02" w:rsidRPr="00550740">
        <w:rPr>
          <w:color w:val="003399"/>
        </w:rPr>
        <w:t xml:space="preserve"> </w:t>
      </w:r>
      <w:r w:rsidRPr="00550740">
        <w:rPr>
          <w:color w:val="003399"/>
        </w:rPr>
        <w:t>sind hierfür relevant:</w:t>
      </w:r>
    </w:p>
    <w:p w14:paraId="46BBC786"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auf Arbeitssuche sind</w:t>
      </w:r>
    </w:p>
    <w:p w14:paraId="2CE2456F"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eine schulische/berufliche Bildung absolvieren</w:t>
      </w:r>
    </w:p>
    <w:p w14:paraId="7F8E806C" w14:textId="77777777" w:rsidR="00E0046D" w:rsidRDefault="00E0046D" w:rsidP="00E0046D">
      <w:pPr>
        <w:pStyle w:val="Listenabsatz"/>
        <w:numPr>
          <w:ilvl w:val="0"/>
          <w:numId w:val="35"/>
        </w:numPr>
        <w:spacing w:after="160" w:line="259" w:lineRule="auto"/>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die nach ihrer Teilnahme eine Qualifizierung erlangen</w:t>
      </w:r>
      <w:r>
        <w:rPr>
          <w:rStyle w:val="Funotenzeichen"/>
          <w:color w:val="003399"/>
        </w:rPr>
        <w:footnoteReference w:id="8"/>
      </w:r>
    </w:p>
    <w:p w14:paraId="18E1ABEB" w14:textId="77777777" w:rsidR="00E0046D" w:rsidRDefault="00E0046D" w:rsidP="00E0046D">
      <w:pPr>
        <w:pStyle w:val="Listenabsatz"/>
        <w:numPr>
          <w:ilvl w:val="0"/>
          <w:numId w:val="35"/>
        </w:numPr>
        <w:spacing w:after="160" w:line="259" w:lineRule="auto"/>
        <w:rPr>
          <w:color w:val="003399"/>
        </w:rPr>
      </w:pPr>
      <w:proofErr w:type="spellStart"/>
      <w:proofErr w:type="gramStart"/>
      <w:r w:rsidRPr="00550740">
        <w:rPr>
          <w:color w:val="003399"/>
        </w:rPr>
        <w:t>Teilnehmer</w:t>
      </w:r>
      <w:r>
        <w:rPr>
          <w:color w:val="003399"/>
        </w:rPr>
        <w:t>:i</w:t>
      </w:r>
      <w:r w:rsidRPr="00550740">
        <w:rPr>
          <w:color w:val="003399"/>
        </w:rPr>
        <w:t>nnen</w:t>
      </w:r>
      <w:proofErr w:type="spellEnd"/>
      <w:proofErr w:type="gramEnd"/>
      <w:r w:rsidRPr="00550740">
        <w:rPr>
          <w:color w:val="003399"/>
        </w:rPr>
        <w:t>, die nach ihrer Teilnahme einen Arbeitsplatz haben</w:t>
      </w:r>
      <w:r>
        <w:rPr>
          <w:color w:val="003399"/>
        </w:rPr>
        <w:t xml:space="preserve">, einschließlich Selbstständige </w:t>
      </w:r>
    </w:p>
    <w:p w14:paraId="248D1371" w14:textId="77777777" w:rsidR="00E0046D" w:rsidRPr="00CA03E3" w:rsidRDefault="00E0046D" w:rsidP="00E0046D">
      <w:pPr>
        <w:pStyle w:val="Listenabsatz"/>
        <w:numPr>
          <w:ilvl w:val="0"/>
          <w:numId w:val="35"/>
        </w:numPr>
        <w:spacing w:after="160" w:line="259" w:lineRule="auto"/>
        <w:rPr>
          <w:color w:val="003399"/>
        </w:rPr>
      </w:pPr>
      <w:proofErr w:type="spellStart"/>
      <w:proofErr w:type="gramStart"/>
      <w:r>
        <w:rPr>
          <w:color w:val="003399"/>
        </w:rPr>
        <w:t>Teilnehmer:innen</w:t>
      </w:r>
      <w:proofErr w:type="spellEnd"/>
      <w:proofErr w:type="gramEnd"/>
      <w:r>
        <w:rPr>
          <w:color w:val="003399"/>
        </w:rPr>
        <w:t xml:space="preserve">, die nach ihrer Teilnahme nicht erwerbstätig sind oder aus sonstigen Gründen dem österreichischen Arbeitsmarkt nicht  zur Verfügung stehen </w:t>
      </w:r>
    </w:p>
    <w:p w14:paraId="532F8AF3" w14:textId="77777777" w:rsidR="00E0046D" w:rsidRDefault="00E0046D" w:rsidP="00E0046D">
      <w:pPr>
        <w:spacing w:after="0"/>
        <w:jc w:val="both"/>
        <w:rPr>
          <w:b/>
          <w:bCs/>
          <w:color w:val="003399"/>
        </w:rPr>
      </w:pPr>
      <w:r>
        <w:rPr>
          <w:color w:val="003399"/>
        </w:rPr>
        <w:t xml:space="preserve">Es werden folgende gemeinsame Indikatoren für </w:t>
      </w:r>
      <w:r w:rsidRPr="00550740">
        <w:rPr>
          <w:b/>
          <w:color w:val="003399"/>
        </w:rPr>
        <w:t>längerfristige Ergebnisse</w:t>
      </w:r>
      <w:r>
        <w:rPr>
          <w:color w:val="003399"/>
        </w:rPr>
        <w:t xml:space="preserve"> erhoben:</w:t>
      </w:r>
    </w:p>
    <w:p w14:paraId="61F26F42" w14:textId="77777777" w:rsidR="00E0046D" w:rsidRPr="00550740" w:rsidRDefault="00E0046D" w:rsidP="00E0046D">
      <w:pPr>
        <w:pStyle w:val="Listenabsatz"/>
        <w:numPr>
          <w:ilvl w:val="0"/>
          <w:numId w:val="36"/>
        </w:numPr>
        <w:spacing w:after="0"/>
        <w:jc w:val="both"/>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die innerhalb von sechs Monaten nach ihrer Teilnahme einen Arbeitsplatz haben, einschließlich Selbstständige</w:t>
      </w:r>
      <w:r>
        <w:rPr>
          <w:rStyle w:val="Funotenzeichen"/>
          <w:color w:val="003399"/>
        </w:rPr>
        <w:footnoteReference w:id="9"/>
      </w:r>
    </w:p>
    <w:p w14:paraId="2CA30ECB" w14:textId="77777777" w:rsidR="00E0046D" w:rsidRDefault="00E0046D" w:rsidP="00E0046D">
      <w:pPr>
        <w:pStyle w:val="Listenabsatz"/>
        <w:numPr>
          <w:ilvl w:val="0"/>
          <w:numId w:val="36"/>
        </w:numPr>
        <w:spacing w:after="0"/>
        <w:jc w:val="both"/>
        <w:rPr>
          <w:color w:val="003399"/>
        </w:rPr>
      </w:pPr>
      <w:proofErr w:type="spellStart"/>
      <w:r w:rsidRPr="00550740">
        <w:rPr>
          <w:color w:val="003399"/>
        </w:rPr>
        <w:t>Teilnehmer</w:t>
      </w:r>
      <w:r>
        <w:rPr>
          <w:color w:val="003399"/>
        </w:rPr>
        <w:t>:i</w:t>
      </w:r>
      <w:r w:rsidRPr="00550740">
        <w:rPr>
          <w:color w:val="003399"/>
        </w:rPr>
        <w:t>nnen</w:t>
      </w:r>
      <w:proofErr w:type="spellEnd"/>
      <w:r w:rsidRPr="00550740">
        <w:rPr>
          <w:color w:val="003399"/>
        </w:rPr>
        <w:t>, deren Situation auf dem Arbeitsmarkt sich innerhalb von sechs Monaten nach ihrer Teilnahme verbessert hat</w:t>
      </w:r>
      <w:r>
        <w:rPr>
          <w:rStyle w:val="Funotenzeichen"/>
          <w:color w:val="003399"/>
        </w:rPr>
        <w:footnoteReference w:id="10"/>
      </w:r>
    </w:p>
    <w:p w14:paraId="3AEEF09D" w14:textId="0729A125" w:rsidR="009B3D29" w:rsidRDefault="009B3D29" w:rsidP="00E0046D">
      <w:pPr>
        <w:spacing w:after="0"/>
        <w:jc w:val="both"/>
        <w:rPr>
          <w:b/>
          <w:color w:val="003399"/>
        </w:rPr>
      </w:pPr>
    </w:p>
    <w:p w14:paraId="73DAADAA" w14:textId="45F24F5E" w:rsidR="00071F8B" w:rsidRDefault="00071F8B" w:rsidP="00E0046D">
      <w:pPr>
        <w:spacing w:after="0"/>
        <w:jc w:val="both"/>
        <w:rPr>
          <w:b/>
          <w:color w:val="003399"/>
        </w:rPr>
      </w:pPr>
    </w:p>
    <w:p w14:paraId="44C8E2EC" w14:textId="5A4F9AB5" w:rsidR="00E0046D" w:rsidRPr="00AE756E" w:rsidRDefault="00E0046D" w:rsidP="00E0046D">
      <w:pPr>
        <w:spacing w:after="0"/>
        <w:jc w:val="both"/>
        <w:rPr>
          <w:b/>
          <w:color w:val="003399"/>
        </w:rPr>
      </w:pPr>
      <w:r w:rsidRPr="00AE756E">
        <w:rPr>
          <w:b/>
          <w:color w:val="003399"/>
        </w:rPr>
        <w:lastRenderedPageBreak/>
        <w:t xml:space="preserve">Information zur </w:t>
      </w:r>
      <w:r>
        <w:rPr>
          <w:b/>
          <w:color w:val="003399"/>
        </w:rPr>
        <w:t>Datenverarbeitung:</w:t>
      </w:r>
    </w:p>
    <w:p w14:paraId="14E2695E" w14:textId="1E08272D" w:rsidR="00E0046D" w:rsidRDefault="00E0046D" w:rsidP="007B6359">
      <w:pPr>
        <w:spacing w:after="120"/>
        <w:jc w:val="both"/>
        <w:rPr>
          <w:color w:val="003399"/>
        </w:rPr>
      </w:pPr>
      <w:r>
        <w:rPr>
          <w:color w:val="003399"/>
        </w:rPr>
        <w:t>Datenschutzverantwort</w:t>
      </w:r>
      <w:r w:rsidR="00F14E1D">
        <w:rPr>
          <w:color w:val="003399"/>
        </w:rPr>
        <w:t xml:space="preserve">liche </w:t>
      </w:r>
      <w:r w:rsidR="00BA6F3E">
        <w:rPr>
          <w:color w:val="003399"/>
        </w:rPr>
        <w:t>Person des gegenständlichen Vorhabens</w:t>
      </w:r>
      <w:r>
        <w:rPr>
          <w:color w:val="003399"/>
        </w:rPr>
        <w:t>: _________________________</w:t>
      </w:r>
    </w:p>
    <w:p w14:paraId="52CE387C" w14:textId="3ACA06FB" w:rsidR="00E0046D" w:rsidRDefault="00E0046D" w:rsidP="007B6359">
      <w:pPr>
        <w:spacing w:after="120"/>
        <w:jc w:val="both"/>
        <w:rPr>
          <w:color w:val="003399"/>
        </w:rPr>
      </w:pPr>
      <w:r>
        <w:rPr>
          <w:color w:val="003399"/>
        </w:rPr>
        <w:t>Für die Durchführung</w:t>
      </w:r>
      <w:r w:rsidRPr="00BA769C">
        <w:rPr>
          <w:color w:val="003399"/>
        </w:rPr>
        <w:t xml:space="preserve"> der einschlägigen EU Verordnungen</w:t>
      </w:r>
      <w:r>
        <w:rPr>
          <w:color w:val="003399"/>
        </w:rPr>
        <w:t xml:space="preserve">, Art. 12 VO </w:t>
      </w:r>
      <w:r w:rsidRPr="00BA769C">
        <w:rPr>
          <w:color w:val="003399"/>
        </w:rPr>
        <w:t xml:space="preserve">(EU) </w:t>
      </w:r>
      <w:r>
        <w:rPr>
          <w:color w:val="003399"/>
        </w:rPr>
        <w:t>2021/1056, Art. 17 VO (EU) 2021/1057, Art. 42 VO (EU) 2021/1060,</w:t>
      </w:r>
      <w:r w:rsidRPr="00BA769C">
        <w:rPr>
          <w:color w:val="003399"/>
        </w:rPr>
        <w:t xml:space="preserve"> müssen </w:t>
      </w:r>
      <w:r>
        <w:rPr>
          <w:color w:val="003399"/>
        </w:rPr>
        <w:t xml:space="preserve">die angeführten </w:t>
      </w:r>
      <w:r w:rsidRPr="00BA769C">
        <w:rPr>
          <w:color w:val="003399"/>
        </w:rPr>
        <w:t xml:space="preserve">Daten der </w:t>
      </w:r>
      <w:proofErr w:type="spellStart"/>
      <w:proofErr w:type="gramStart"/>
      <w:r w:rsidRPr="00BA769C">
        <w:rPr>
          <w:color w:val="003399"/>
        </w:rPr>
        <w:t>Teilnehmer</w:t>
      </w:r>
      <w:r>
        <w:rPr>
          <w:color w:val="003399"/>
        </w:rPr>
        <w:t>:i</w:t>
      </w:r>
      <w:r w:rsidRPr="00BA769C">
        <w:rPr>
          <w:color w:val="003399"/>
        </w:rPr>
        <w:t>nnen</w:t>
      </w:r>
      <w:proofErr w:type="spellEnd"/>
      <w:proofErr w:type="gramEnd"/>
      <w:r w:rsidRPr="00BA769C">
        <w:rPr>
          <w:color w:val="003399"/>
        </w:rPr>
        <w:t xml:space="preserve"> </w:t>
      </w:r>
      <w:r>
        <w:rPr>
          <w:color w:val="003399"/>
        </w:rPr>
        <w:t>(mit Ausnahme der Daten „Besondere Merk</w:t>
      </w:r>
      <w:r w:rsidR="007B6359">
        <w:rPr>
          <w:color w:val="003399"/>
        </w:rPr>
        <w:t>male bei Eintritt in das Vorhaben</w:t>
      </w:r>
      <w:r>
        <w:rPr>
          <w:color w:val="003399"/>
        </w:rPr>
        <w:t xml:space="preserve">“) von den </w:t>
      </w:r>
      <w:proofErr w:type="spellStart"/>
      <w:r w:rsidRPr="00F14E1D">
        <w:rPr>
          <w:color w:val="003399"/>
        </w:rPr>
        <w:t>Projektträger:innen</w:t>
      </w:r>
      <w:proofErr w:type="spellEnd"/>
      <w:r>
        <w:rPr>
          <w:color w:val="003399"/>
        </w:rPr>
        <w:t xml:space="preserve"> </w:t>
      </w:r>
      <w:r w:rsidRPr="00BA769C">
        <w:rPr>
          <w:color w:val="003399"/>
        </w:rPr>
        <w:t>erhoben werden</w:t>
      </w:r>
      <w:r>
        <w:rPr>
          <w:color w:val="003399"/>
        </w:rPr>
        <w:t xml:space="preserve">. </w:t>
      </w:r>
      <w:r w:rsidRPr="00CF4C0C">
        <w:rPr>
          <w:color w:val="003399"/>
        </w:rPr>
        <w:t xml:space="preserve">Für alle Berichte werden die Daten </w:t>
      </w:r>
      <w:r w:rsidRPr="007B6DCF">
        <w:rPr>
          <w:color w:val="003399"/>
        </w:rPr>
        <w:t>ohne</w:t>
      </w:r>
      <w:r>
        <w:rPr>
          <w:color w:val="003399"/>
        </w:rPr>
        <w:t xml:space="preserve"> Namen, d.h. ohne </w:t>
      </w:r>
      <w:r w:rsidRPr="007B6DCF">
        <w:rPr>
          <w:color w:val="003399"/>
        </w:rPr>
        <w:t xml:space="preserve">direkten Personenbezug </w:t>
      </w:r>
      <w:r>
        <w:rPr>
          <w:color w:val="003399"/>
        </w:rPr>
        <w:t>(sondern mit einer Nummer „</w:t>
      </w:r>
      <w:proofErr w:type="spellStart"/>
      <w:proofErr w:type="gramStart"/>
      <w:r w:rsidRPr="007B6DCF">
        <w:rPr>
          <w:color w:val="003399"/>
        </w:rPr>
        <w:t>Teilnehmer</w:t>
      </w:r>
      <w:r>
        <w:rPr>
          <w:color w:val="003399"/>
        </w:rPr>
        <w:t>:i</w:t>
      </w:r>
      <w:r w:rsidRPr="007B6DCF">
        <w:rPr>
          <w:color w:val="003399"/>
        </w:rPr>
        <w:t>nnen</w:t>
      </w:r>
      <w:proofErr w:type="gramEnd"/>
      <w:r w:rsidRPr="007B6DCF">
        <w:rPr>
          <w:color w:val="003399"/>
        </w:rPr>
        <w:t>-ID</w:t>
      </w:r>
      <w:proofErr w:type="spellEnd"/>
      <w:r>
        <w:rPr>
          <w:color w:val="003399"/>
        </w:rPr>
        <w:t>“ oder aufsummiert</w:t>
      </w:r>
      <w:r w:rsidRPr="007B6DCF">
        <w:rPr>
          <w:color w:val="003399"/>
        </w:rPr>
        <w:t>) verwendet</w:t>
      </w:r>
      <w:r>
        <w:rPr>
          <w:color w:val="003399"/>
        </w:rPr>
        <w:t>.</w:t>
      </w:r>
    </w:p>
    <w:p w14:paraId="2CA57353" w14:textId="7EB0A139" w:rsidR="00E0046D" w:rsidRDefault="00E0046D" w:rsidP="007B6359">
      <w:pPr>
        <w:spacing w:after="120"/>
        <w:jc w:val="both"/>
        <w:rPr>
          <w:color w:val="003399"/>
        </w:rPr>
      </w:pPr>
      <w:r>
        <w:rPr>
          <w:color w:val="003399"/>
        </w:rPr>
        <w:t xml:space="preserve">Die Daten werden entsprechend den rechtlichen Vorschriften 10 Jahre aufbewahrt (§ 24 Abs. 2 Z 4 ARR 2014). Die Frist beginnt mit Ende des Jahres, in dem die letzte Auszahlung vorgenommen wurde. </w:t>
      </w:r>
      <w:r w:rsidRPr="00270344">
        <w:rPr>
          <w:color w:val="003399"/>
        </w:rPr>
        <w:t>Die Frist verlängert sich, soweit dies zur Geltendmachung, Ausübung und Verteidigung von Rechtsansprüchen erforderlich ist.</w:t>
      </w:r>
    </w:p>
    <w:p w14:paraId="35293065" w14:textId="5423FF13" w:rsidR="00E0046D" w:rsidRDefault="00E0046D" w:rsidP="007B6359">
      <w:pPr>
        <w:spacing w:after="120"/>
        <w:jc w:val="both"/>
        <w:rPr>
          <w:color w:val="003399"/>
        </w:rPr>
      </w:pPr>
      <w:r w:rsidRPr="00270344">
        <w:rPr>
          <w:color w:val="003399"/>
        </w:rPr>
        <w:t xml:space="preserve">Sie haben ein Recht auf Auskunft, Berichtigung, Löschung oder Einschränkung der Verarbeitung </w:t>
      </w:r>
      <w:r>
        <w:rPr>
          <w:color w:val="003399"/>
        </w:rPr>
        <w:t>I</w:t>
      </w:r>
      <w:r w:rsidRPr="00270344">
        <w:rPr>
          <w:color w:val="003399"/>
        </w:rPr>
        <w:t xml:space="preserve">hrer gespeicherten Daten sowie </w:t>
      </w:r>
      <w:r>
        <w:rPr>
          <w:color w:val="003399"/>
        </w:rPr>
        <w:t>auf</w:t>
      </w:r>
      <w:r w:rsidRPr="00270344">
        <w:rPr>
          <w:color w:val="003399"/>
        </w:rPr>
        <w:t xml:space="preserve"> Widerspruch gegen die Verarbeitung gemäß den</w:t>
      </w:r>
      <w:r w:rsidRPr="00AB2FF9">
        <w:rPr>
          <w:color w:val="003399"/>
        </w:rPr>
        <w:t xml:space="preserve"> Bestimmungen der D</w:t>
      </w:r>
      <w:r>
        <w:rPr>
          <w:color w:val="003399"/>
        </w:rPr>
        <w:t>atenschutz-Grundverordnung (EU) 2016/679 (D</w:t>
      </w:r>
      <w:r w:rsidRPr="00AB2FF9">
        <w:rPr>
          <w:color w:val="003399"/>
        </w:rPr>
        <w:t>SGVO</w:t>
      </w:r>
      <w:r>
        <w:rPr>
          <w:color w:val="003399"/>
        </w:rPr>
        <w:t>)</w:t>
      </w:r>
      <w:r w:rsidRPr="00AB2FF9">
        <w:rPr>
          <w:color w:val="003399"/>
        </w:rPr>
        <w:t>.</w:t>
      </w:r>
      <w:r>
        <w:rPr>
          <w:color w:val="003399"/>
        </w:rPr>
        <w:t xml:space="preserve"> Ihre Rechte können Sie auch wahrnehmen über: </w:t>
      </w:r>
      <w:r w:rsidR="005041C6">
        <w:rPr>
          <w:color w:val="003399"/>
        </w:rPr>
        <w:t>katja.koehler-kil</w:t>
      </w:r>
      <w:r w:rsidR="00250B9E">
        <w:rPr>
          <w:color w:val="003399"/>
        </w:rPr>
        <w:t>i</w:t>
      </w:r>
      <w:r w:rsidR="005041C6">
        <w:rPr>
          <w:color w:val="003399"/>
        </w:rPr>
        <w:t>c@sozialministerium.gv.at</w:t>
      </w:r>
      <w:r>
        <w:rPr>
          <w:color w:val="003399"/>
        </w:rPr>
        <w:t xml:space="preserve">. </w:t>
      </w:r>
      <w:r w:rsidRPr="00AB2FF9">
        <w:rPr>
          <w:color w:val="003399"/>
        </w:rPr>
        <w:t>Rechtlich verpflichtende Aufbewahrungsfristen werden dadurch nicht verkürzt.</w:t>
      </w:r>
      <w:r>
        <w:rPr>
          <w:color w:val="003399"/>
        </w:rPr>
        <w:t xml:space="preserve"> Sie haben </w:t>
      </w:r>
      <w:proofErr w:type="spellStart"/>
      <w:r>
        <w:rPr>
          <w:color w:val="003399"/>
        </w:rPr>
        <w:t>weiters</w:t>
      </w:r>
      <w:proofErr w:type="spellEnd"/>
      <w:r>
        <w:rPr>
          <w:color w:val="003399"/>
        </w:rPr>
        <w:t xml:space="preserve"> ein Beschwerderecht. Dieses </w:t>
      </w:r>
      <w:r w:rsidRPr="00AB2FF9">
        <w:rPr>
          <w:color w:val="003399"/>
        </w:rPr>
        <w:t xml:space="preserve">können Sie bei </w:t>
      </w:r>
      <w:r>
        <w:rPr>
          <w:color w:val="003399"/>
        </w:rPr>
        <w:t xml:space="preserve">der </w:t>
      </w:r>
      <w:r w:rsidRPr="00AB2FF9">
        <w:rPr>
          <w:color w:val="003399"/>
        </w:rPr>
        <w:t>Aufsichtsbehörde (Österreichische Datenschutzbehörde; www.dsb.gv.at)</w:t>
      </w:r>
      <w:r>
        <w:rPr>
          <w:color w:val="003399"/>
        </w:rPr>
        <w:t xml:space="preserve"> </w:t>
      </w:r>
      <w:r w:rsidRPr="00AB2FF9">
        <w:rPr>
          <w:color w:val="003399"/>
        </w:rPr>
        <w:t>ausüben.</w:t>
      </w:r>
    </w:p>
    <w:p w14:paraId="083260FF" w14:textId="77777777" w:rsidR="00E0046D" w:rsidRDefault="00E0046D" w:rsidP="00E0046D">
      <w:pPr>
        <w:spacing w:after="0"/>
        <w:jc w:val="both"/>
        <w:rPr>
          <w:b/>
          <w:color w:val="003399"/>
          <w:u w:val="single"/>
        </w:rPr>
      </w:pPr>
      <w:r>
        <w:rPr>
          <w:b/>
          <w:color w:val="003399"/>
          <w:u w:val="single"/>
        </w:rPr>
        <w:t>Information zur Förderfähigkeit</w:t>
      </w:r>
      <w:r w:rsidRPr="00EB2F44">
        <w:rPr>
          <w:b/>
          <w:color w:val="003399"/>
          <w:u w:val="single"/>
        </w:rPr>
        <w:t>:</w:t>
      </w:r>
    </w:p>
    <w:p w14:paraId="4AA8787E" w14:textId="21F1224C" w:rsidR="00E0046D" w:rsidRPr="00CD1D3F" w:rsidRDefault="00E0046D" w:rsidP="007B6359">
      <w:pPr>
        <w:spacing w:after="120"/>
        <w:jc w:val="both"/>
        <w:rPr>
          <w:color w:val="003399"/>
        </w:rPr>
      </w:pPr>
      <w:r w:rsidRPr="00CD1D3F">
        <w:rPr>
          <w:color w:val="003399"/>
        </w:rPr>
        <w:t xml:space="preserve">Bei einem </w:t>
      </w:r>
      <w:r w:rsidRPr="007B6245">
        <w:rPr>
          <w:color w:val="003399"/>
        </w:rPr>
        <w:t>ESF+/JTF-</w:t>
      </w:r>
      <w:proofErr w:type="spellStart"/>
      <w:r w:rsidRPr="007B6245">
        <w:rPr>
          <w:color w:val="003399"/>
        </w:rPr>
        <w:t>kofinanzierten</w:t>
      </w:r>
      <w:proofErr w:type="spellEnd"/>
      <w:r w:rsidRPr="00CD1D3F">
        <w:rPr>
          <w:color w:val="003399"/>
        </w:rPr>
        <w:t xml:space="preserve"> Werk- oder Förderungsvertrag sind bestimmte Mindestangaben </w:t>
      </w:r>
      <w:r w:rsidR="00E07B02">
        <w:rPr>
          <w:color w:val="003399"/>
        </w:rPr>
        <w:t>notwen</w:t>
      </w:r>
      <w:r w:rsidR="00F25EF6">
        <w:rPr>
          <w:color w:val="003399"/>
        </w:rPr>
        <w:t xml:space="preserve">dig. </w:t>
      </w:r>
      <w:r w:rsidR="007B6359">
        <w:rPr>
          <w:color w:val="003399"/>
        </w:rPr>
        <w:t>Sie sind – wenn Sie am Vorhaben</w:t>
      </w:r>
      <w:r w:rsidRPr="00CD1D3F">
        <w:rPr>
          <w:color w:val="003399"/>
        </w:rPr>
        <w:t xml:space="preserve"> teilnehmen wollen </w:t>
      </w:r>
      <w:r>
        <w:rPr>
          <w:color w:val="003399"/>
        </w:rPr>
        <w:t>–</w:t>
      </w:r>
      <w:r w:rsidRPr="00CD1D3F">
        <w:rPr>
          <w:color w:val="003399"/>
        </w:rPr>
        <w:t xml:space="preserve"> zu diesen Mindestangaben verpflichtet. Die angefallenen Kosten wären ansonsten nicht länger förderfähig un</w:t>
      </w:r>
      <w:r>
        <w:rPr>
          <w:color w:val="003399"/>
        </w:rPr>
        <w:t>d würden nicht erstattet werden.</w:t>
      </w:r>
      <w:r w:rsidRPr="00CD1D3F">
        <w:rPr>
          <w:color w:val="003399"/>
        </w:rPr>
        <w:t xml:space="preserve"> </w:t>
      </w:r>
    </w:p>
    <w:p w14:paraId="336812E8" w14:textId="1E564852" w:rsidR="00E0046D" w:rsidRDefault="00E0046D" w:rsidP="00E0046D">
      <w:pPr>
        <w:spacing w:after="0"/>
        <w:jc w:val="both"/>
        <w:rPr>
          <w:color w:val="003399"/>
        </w:rPr>
      </w:pPr>
      <w:r w:rsidRPr="00CD1D3F">
        <w:rPr>
          <w:color w:val="003399"/>
        </w:rPr>
        <w:t>Die Mindestangaben sind:</w:t>
      </w:r>
    </w:p>
    <w:p w14:paraId="3AAA0F52" w14:textId="77777777" w:rsidR="00E0046D" w:rsidRPr="00193182" w:rsidRDefault="00E0046D" w:rsidP="00E0046D">
      <w:pPr>
        <w:pStyle w:val="Listenabsatz"/>
        <w:numPr>
          <w:ilvl w:val="0"/>
          <w:numId w:val="37"/>
        </w:numPr>
        <w:spacing w:after="0"/>
        <w:jc w:val="both"/>
        <w:rPr>
          <w:color w:val="003399"/>
        </w:rPr>
      </w:pPr>
      <w:r w:rsidRPr="00193182">
        <w:rPr>
          <w:color w:val="003399"/>
        </w:rPr>
        <w:t>Vorname</w:t>
      </w:r>
    </w:p>
    <w:p w14:paraId="291A89BE" w14:textId="77777777" w:rsidR="00E0046D" w:rsidRPr="00193182" w:rsidRDefault="00E0046D" w:rsidP="00E0046D">
      <w:pPr>
        <w:pStyle w:val="Listenabsatz"/>
        <w:numPr>
          <w:ilvl w:val="0"/>
          <w:numId w:val="37"/>
        </w:numPr>
        <w:spacing w:after="0"/>
        <w:jc w:val="both"/>
        <w:rPr>
          <w:color w:val="003399"/>
        </w:rPr>
      </w:pPr>
      <w:r w:rsidRPr="00193182">
        <w:rPr>
          <w:color w:val="003399"/>
        </w:rPr>
        <w:t>Nachname</w:t>
      </w:r>
    </w:p>
    <w:p w14:paraId="7A230667" w14:textId="77777777" w:rsidR="00E0046D" w:rsidRPr="00193182" w:rsidRDefault="00E0046D" w:rsidP="00E0046D">
      <w:pPr>
        <w:pStyle w:val="Listenabsatz"/>
        <w:numPr>
          <w:ilvl w:val="0"/>
          <w:numId w:val="37"/>
        </w:numPr>
        <w:spacing w:after="0"/>
        <w:jc w:val="both"/>
        <w:rPr>
          <w:color w:val="003399"/>
        </w:rPr>
      </w:pPr>
      <w:r w:rsidRPr="00193182">
        <w:rPr>
          <w:color w:val="003399"/>
        </w:rPr>
        <w:t>Adresse (Straße/</w:t>
      </w:r>
      <w:proofErr w:type="spellStart"/>
      <w:r w:rsidRPr="00193182">
        <w:rPr>
          <w:color w:val="003399"/>
        </w:rPr>
        <w:t>Nr</w:t>
      </w:r>
      <w:proofErr w:type="spellEnd"/>
      <w:r w:rsidRPr="00193182">
        <w:rPr>
          <w:color w:val="003399"/>
        </w:rPr>
        <w:t>/PLZ/Ort/Land) oder Telefonnummer</w:t>
      </w:r>
    </w:p>
    <w:p w14:paraId="2CB98917" w14:textId="77777777" w:rsidR="00E0046D" w:rsidRPr="00193182" w:rsidRDefault="00E0046D" w:rsidP="00E0046D">
      <w:pPr>
        <w:pStyle w:val="Listenabsatz"/>
        <w:numPr>
          <w:ilvl w:val="0"/>
          <w:numId w:val="37"/>
        </w:numPr>
        <w:spacing w:after="0"/>
        <w:jc w:val="both"/>
        <w:rPr>
          <w:color w:val="003399"/>
        </w:rPr>
      </w:pPr>
      <w:r w:rsidRPr="00193182">
        <w:rPr>
          <w:color w:val="003399"/>
        </w:rPr>
        <w:t>Zielgruppenzugehörigkeit</w:t>
      </w:r>
    </w:p>
    <w:p w14:paraId="64CD11F1" w14:textId="77777777" w:rsidR="00E0046D" w:rsidRPr="00193182" w:rsidRDefault="00E0046D" w:rsidP="00E0046D">
      <w:pPr>
        <w:pStyle w:val="Listenabsatz"/>
        <w:numPr>
          <w:ilvl w:val="0"/>
          <w:numId w:val="37"/>
        </w:numPr>
        <w:spacing w:after="0"/>
        <w:jc w:val="both"/>
        <w:rPr>
          <w:color w:val="003399"/>
        </w:rPr>
      </w:pPr>
      <w:r w:rsidRPr="00193182">
        <w:rPr>
          <w:color w:val="003399"/>
        </w:rPr>
        <w:t>Eintrittsdatum</w:t>
      </w:r>
    </w:p>
    <w:p w14:paraId="2A363B8B" w14:textId="4BC66160" w:rsidR="00E0046D" w:rsidRDefault="00E0046D" w:rsidP="007B6359">
      <w:pPr>
        <w:pStyle w:val="Listenabsatz"/>
        <w:numPr>
          <w:ilvl w:val="0"/>
          <w:numId w:val="37"/>
        </w:numPr>
        <w:spacing w:after="120"/>
        <w:ind w:left="714" w:hanging="357"/>
        <w:jc w:val="both"/>
        <w:rPr>
          <w:color w:val="003399"/>
        </w:rPr>
      </w:pPr>
      <w:r w:rsidRPr="00193182">
        <w:rPr>
          <w:color w:val="003399"/>
        </w:rPr>
        <w:t>Austrittdatum (wenn bereits vorhanden</w:t>
      </w:r>
      <w:r>
        <w:rPr>
          <w:color w:val="003399"/>
        </w:rPr>
        <w:t>)</w:t>
      </w:r>
    </w:p>
    <w:p w14:paraId="1F32E05C" w14:textId="1D09A0A9" w:rsidR="00E0046D" w:rsidRDefault="00E0046D" w:rsidP="007B6359">
      <w:pPr>
        <w:spacing w:after="120"/>
        <w:jc w:val="both"/>
        <w:rPr>
          <w:color w:val="003399"/>
        </w:rPr>
      </w:pPr>
      <w:r w:rsidRPr="007B6359">
        <w:rPr>
          <w:color w:val="003399"/>
        </w:rPr>
        <w:t>Sofern die teilnehmende Person beim Arbeitsmarktservice (AMS) arbeitslos vorgemerkt ist, können folgende Daten zu</w:t>
      </w:r>
      <w:r w:rsidR="00C22F55">
        <w:rPr>
          <w:color w:val="003399"/>
        </w:rPr>
        <w:t>r Vorhabens</w:t>
      </w:r>
      <w:r w:rsidR="003844A6">
        <w:rPr>
          <w:color w:val="003399"/>
        </w:rPr>
        <w:t>-T</w:t>
      </w:r>
      <w:r w:rsidRPr="007B6359">
        <w:rPr>
          <w:color w:val="003399"/>
        </w:rPr>
        <w:t xml:space="preserve">eilnahme (Name, Geburtsdatum, Geschlecht, Kontaktdaten, Zeitraum und Beendigung der </w:t>
      </w:r>
      <w:r w:rsidR="00532B5B">
        <w:rPr>
          <w:color w:val="003399"/>
        </w:rPr>
        <w:t>Vorhabens-Teilnahme</w:t>
      </w:r>
      <w:r w:rsidRPr="007B6359">
        <w:rPr>
          <w:color w:val="003399"/>
        </w:rPr>
        <w:t xml:space="preserve"> - mit oder ohne Zertifikat) dem Arbeitsmarktservice zur Verhinderung von Überschneidungen mit AMS-Maßnahmen übermittelt werden.</w:t>
      </w:r>
    </w:p>
    <w:p w14:paraId="7DD5F519" w14:textId="0FAEDAB3" w:rsidR="00E0046D" w:rsidRDefault="00E0046D" w:rsidP="00E0046D">
      <w:pPr>
        <w:spacing w:after="0"/>
        <w:jc w:val="both"/>
        <w:rPr>
          <w:color w:val="003399"/>
        </w:rPr>
      </w:pPr>
      <w:r>
        <w:rPr>
          <w:color w:val="003399"/>
        </w:rPr>
        <w:t xml:space="preserve">Personen die an einem von Fördermittel des </w:t>
      </w:r>
      <w:r w:rsidRPr="00E60DD8">
        <w:rPr>
          <w:color w:val="003399"/>
        </w:rPr>
        <w:t>ESF+ und/oder des JTF</w:t>
      </w:r>
      <w:r w:rsidR="00F3290A">
        <w:rPr>
          <w:color w:val="003399"/>
        </w:rPr>
        <w:t xml:space="preserve"> unterstützten Vorhabens</w:t>
      </w:r>
      <w:r>
        <w:rPr>
          <w:color w:val="003399"/>
        </w:rPr>
        <w:t xml:space="preserve"> teilnehmen, nehmen zur Kenntnis</w:t>
      </w:r>
      <w:r w:rsidRPr="00042A7B">
        <w:rPr>
          <w:color w:val="003399"/>
        </w:rPr>
        <w:t xml:space="preserve">, dass </w:t>
      </w:r>
      <w:r>
        <w:rPr>
          <w:color w:val="003399"/>
        </w:rPr>
        <w:t>die angegebenen</w:t>
      </w:r>
      <w:r w:rsidRPr="00BA769C">
        <w:rPr>
          <w:color w:val="003399"/>
        </w:rPr>
        <w:t xml:space="preserve"> persönlichen </w:t>
      </w:r>
      <w:r w:rsidRPr="00042A7B">
        <w:rPr>
          <w:color w:val="003399"/>
        </w:rPr>
        <w:t>Daten</w:t>
      </w:r>
      <w:r>
        <w:rPr>
          <w:color w:val="003399"/>
        </w:rPr>
        <w:t xml:space="preserve"> (mit Ausnahme der Daten „Besondere Merk</w:t>
      </w:r>
      <w:r w:rsidR="00E072BC">
        <w:rPr>
          <w:color w:val="003399"/>
        </w:rPr>
        <w:t>male bei Eintritt in das Vorhaben</w:t>
      </w:r>
      <w:r>
        <w:rPr>
          <w:color w:val="003399"/>
        </w:rPr>
        <w:t>“) für Zwecke der Durchführ</w:t>
      </w:r>
      <w:r w:rsidR="00A36F70">
        <w:rPr>
          <w:color w:val="003399"/>
        </w:rPr>
        <w:t>ung und Abrechnung des Vorhabens</w:t>
      </w:r>
      <w:r>
        <w:rPr>
          <w:color w:val="003399"/>
        </w:rPr>
        <w:t xml:space="preserve"> verarbeitet werden und</w:t>
      </w:r>
      <w:r w:rsidRPr="00042A7B">
        <w:rPr>
          <w:color w:val="003399"/>
        </w:rPr>
        <w:t xml:space="preserve"> im</w:t>
      </w:r>
      <w:r>
        <w:rPr>
          <w:color w:val="003399"/>
        </w:rPr>
        <w:t xml:space="preserve"> </w:t>
      </w:r>
      <w:r w:rsidRPr="00042A7B">
        <w:rPr>
          <w:color w:val="003399"/>
        </w:rPr>
        <w:t xml:space="preserve">Falle einer </w:t>
      </w:r>
      <w:r w:rsidR="006E7907">
        <w:rPr>
          <w:color w:val="003399"/>
        </w:rPr>
        <w:t>Prüfung des Vorhabens</w:t>
      </w:r>
      <w:r w:rsidRPr="00042A7B">
        <w:rPr>
          <w:color w:val="003399"/>
        </w:rPr>
        <w:t xml:space="preserve"> den gesetzlich vorgesehenen </w:t>
      </w:r>
      <w:r w:rsidRPr="00042A7B">
        <w:rPr>
          <w:color w:val="003399"/>
        </w:rPr>
        <w:lastRenderedPageBreak/>
        <w:t>Kontrollorganen des Bundes, Landes und der Europäischen Union, inklusive der jeweiligen Rechnungshöfe sowie sonstigen örtlich und sachlich zuständigen Prüforganen, oder den von diesen für die Kontrolle Beauftragten offen gelegt werden müssen.</w:t>
      </w:r>
    </w:p>
    <w:p w14:paraId="5C8DBB64" w14:textId="70AF3A3D" w:rsidR="00E0046D" w:rsidRPr="006376DD" w:rsidRDefault="00E0046D" w:rsidP="00E0046D">
      <w:pPr>
        <w:spacing w:after="0"/>
        <w:jc w:val="both"/>
        <w:rPr>
          <w:color w:val="003399"/>
        </w:rPr>
      </w:pPr>
    </w:p>
    <w:p w14:paraId="19D15ACB" w14:textId="56A20E2A" w:rsidR="00E0046D" w:rsidRPr="00BA769C" w:rsidRDefault="00E0046D" w:rsidP="00E0046D">
      <w:pPr>
        <w:spacing w:after="0"/>
        <w:jc w:val="both"/>
        <w:rPr>
          <w:b/>
          <w:color w:val="003399"/>
        </w:rPr>
      </w:pPr>
      <w:r>
        <w:rPr>
          <w:b/>
          <w:color w:val="003399"/>
        </w:rPr>
        <w:t>Einwilligung zur Datenverarbeitung:</w:t>
      </w:r>
    </w:p>
    <w:p w14:paraId="0F94D45F" w14:textId="77777777" w:rsidR="00E0046D" w:rsidRDefault="00E0046D" w:rsidP="00E0046D">
      <w:pPr>
        <w:spacing w:after="0"/>
        <w:jc w:val="both"/>
        <w:rPr>
          <w:color w:val="003399"/>
        </w:rPr>
      </w:pPr>
      <w:r w:rsidRPr="00BA769C">
        <w:rPr>
          <w:color w:val="003399"/>
        </w:rPr>
        <w:t xml:space="preserve">Ich stimme ausdrücklich zu, dass </w:t>
      </w:r>
      <w:r>
        <w:rPr>
          <w:color w:val="003399"/>
        </w:rPr>
        <w:t xml:space="preserve"> </w:t>
      </w:r>
    </w:p>
    <w:p w14:paraId="5BA403F2" w14:textId="3BA37B72" w:rsidR="00E0046D" w:rsidRPr="00B17D93" w:rsidRDefault="00E0046D" w:rsidP="00E0046D">
      <w:pPr>
        <w:pStyle w:val="Listenabsatz"/>
        <w:numPr>
          <w:ilvl w:val="0"/>
          <w:numId w:val="38"/>
        </w:numPr>
        <w:spacing w:after="0"/>
        <w:jc w:val="both"/>
        <w:rPr>
          <w:color w:val="003399"/>
        </w:rPr>
      </w:pPr>
      <w:r w:rsidRPr="00B17D93">
        <w:rPr>
          <w:color w:val="003399"/>
        </w:rPr>
        <w:t>die von mir angegebenen Daten betreffend „Besondere Merk</w:t>
      </w:r>
      <w:r w:rsidR="002235C0">
        <w:rPr>
          <w:color w:val="003399"/>
        </w:rPr>
        <w:t>male bei Eintritt in das Vorhaben</w:t>
      </w:r>
      <w:r w:rsidRPr="00B17D93">
        <w:rPr>
          <w:color w:val="003399"/>
        </w:rPr>
        <w:t>“ bzw. der „Sozialversicherungsnummer“ zum Zweck der Durchführung, Abrechnung, Kontrolle und Evaluierung vom (&lt;Projektträger&gt;) verarbeitet und dafür an die Zwischengeschaltete Stelle &lt;Name der Zwischengeschalteten Stelle&gt; und das Bundesministerium für Arbeit</w:t>
      </w:r>
      <w:r w:rsidR="006F1A78">
        <w:rPr>
          <w:color w:val="003399"/>
        </w:rPr>
        <w:t>, Soziales, Gesundheit, Pflege und Konsumentenschutz</w:t>
      </w:r>
      <w:r w:rsidRPr="00B17D93">
        <w:rPr>
          <w:color w:val="003399"/>
        </w:rPr>
        <w:t xml:space="preserve"> übermittelt werden;</w:t>
      </w:r>
    </w:p>
    <w:p w14:paraId="3E384709" w14:textId="77777777" w:rsidR="00E0046D" w:rsidRDefault="00E0046D" w:rsidP="00E0046D">
      <w:pPr>
        <w:pStyle w:val="Listenabsatz"/>
        <w:numPr>
          <w:ilvl w:val="0"/>
          <w:numId w:val="38"/>
        </w:numPr>
        <w:spacing w:after="0"/>
        <w:jc w:val="both"/>
        <w:rPr>
          <w:color w:val="003399"/>
        </w:rPr>
      </w:pPr>
      <w:r>
        <w:rPr>
          <w:color w:val="003399"/>
        </w:rPr>
        <w:t>meine D</w:t>
      </w:r>
      <w:r w:rsidRPr="000B5C09">
        <w:rPr>
          <w:color w:val="003399"/>
        </w:rPr>
        <w:t xml:space="preserve">aten zu Befragungszwecken den mit der Evaluierung beauftragten </w:t>
      </w:r>
      <w:proofErr w:type="spellStart"/>
      <w:proofErr w:type="gramStart"/>
      <w:r w:rsidRPr="000B5C09">
        <w:rPr>
          <w:color w:val="003399"/>
        </w:rPr>
        <w:t>Dienstleister</w:t>
      </w:r>
      <w:r>
        <w:rPr>
          <w:color w:val="003399"/>
        </w:rPr>
        <w:t>:in</w:t>
      </w:r>
      <w:r w:rsidRPr="000B5C09">
        <w:rPr>
          <w:color w:val="003399"/>
        </w:rPr>
        <w:t>n</w:t>
      </w:r>
      <w:r>
        <w:rPr>
          <w:color w:val="003399"/>
        </w:rPr>
        <w:t>en</w:t>
      </w:r>
      <w:proofErr w:type="spellEnd"/>
      <w:proofErr w:type="gramEnd"/>
      <w:r w:rsidRPr="000B5C09">
        <w:rPr>
          <w:color w:val="003399"/>
        </w:rPr>
        <w:t xml:space="preserve"> übermittelt werden</w:t>
      </w:r>
      <w:r>
        <w:rPr>
          <w:color w:val="003399"/>
        </w:rPr>
        <w:t>. Die Teilnahme an einer Befragung erfolgt freiwillig.</w:t>
      </w:r>
    </w:p>
    <w:p w14:paraId="100A023C" w14:textId="77777777" w:rsidR="00E0046D" w:rsidRDefault="00E0046D" w:rsidP="00E0046D">
      <w:pPr>
        <w:spacing w:after="0"/>
        <w:jc w:val="both"/>
        <w:rPr>
          <w:color w:val="003399"/>
        </w:rPr>
      </w:pPr>
    </w:p>
    <w:p w14:paraId="6B0462BA" w14:textId="77777777" w:rsidR="00E0046D" w:rsidRPr="00152281" w:rsidRDefault="00E0046D" w:rsidP="00E0046D">
      <w:pPr>
        <w:spacing w:after="16" w:line="259" w:lineRule="auto"/>
        <w:rPr>
          <w:rFonts w:eastAsia="Calibri" w:cs="Calibri"/>
          <w:color w:val="003399"/>
          <w:lang w:eastAsia="de-AT"/>
        </w:rPr>
      </w:pPr>
      <w:r w:rsidRPr="00152281">
        <w:rPr>
          <w:rFonts w:eastAsia="Calibri" w:cs="Calibri"/>
          <w:color w:val="003399"/>
          <w:lang w:eastAsia="de-AT"/>
        </w:rPr>
        <w:t>Hiermit bestätigt die teilnehmende Person die Korrektheit der Angaben. Ferner wird bestätigt, dass alle Daten – auch jene zu denen keine Angaben gemacht wurden – abgefragt wurden.</w:t>
      </w:r>
    </w:p>
    <w:p w14:paraId="224C7CD9" w14:textId="77777777" w:rsidR="00E0046D" w:rsidRPr="00202554" w:rsidRDefault="00E0046D" w:rsidP="00E0046D">
      <w:pPr>
        <w:spacing w:after="0"/>
        <w:jc w:val="both"/>
        <w:rPr>
          <w:color w:val="003399"/>
        </w:rPr>
      </w:pPr>
    </w:p>
    <w:p w14:paraId="6B5E4D4C" w14:textId="77777777" w:rsidR="00E0046D" w:rsidRDefault="00E0046D" w:rsidP="00E0046D">
      <w:pPr>
        <w:spacing w:after="0"/>
        <w:jc w:val="both"/>
        <w:rPr>
          <w:color w:val="003399"/>
        </w:rPr>
      </w:pPr>
    </w:p>
    <w:p w14:paraId="1BC84CDB" w14:textId="77777777" w:rsidR="00E0046D" w:rsidRPr="00BA769C" w:rsidRDefault="00E0046D" w:rsidP="00E0046D">
      <w:pPr>
        <w:spacing w:after="0"/>
        <w:jc w:val="both"/>
        <w:rPr>
          <w:color w:val="003399"/>
        </w:rPr>
      </w:pPr>
    </w:p>
    <w:p w14:paraId="6E3924EE" w14:textId="77777777" w:rsidR="00E0046D" w:rsidRPr="00112285" w:rsidRDefault="00E0046D" w:rsidP="00E0046D">
      <w:pPr>
        <w:spacing w:after="0"/>
        <w:jc w:val="both"/>
        <w:rPr>
          <w:color w:val="003399"/>
          <w:u w:val="single"/>
        </w:rPr>
      </w:pPr>
      <w:r w:rsidRPr="00112285">
        <w:rPr>
          <w:color w:val="003399"/>
          <w:u w:val="single"/>
        </w:rPr>
        <w:t xml:space="preserve">Nur für Personen, die beim AMS vorgemerkt oder im Leistungsbezug sind: </w:t>
      </w:r>
    </w:p>
    <w:p w14:paraId="214AA138" w14:textId="1AEE5EE5" w:rsidR="00E0046D" w:rsidRPr="005C54C2" w:rsidRDefault="00E0046D" w:rsidP="00E0046D">
      <w:pPr>
        <w:spacing w:after="0"/>
        <w:jc w:val="both"/>
        <w:rPr>
          <w:color w:val="003399"/>
        </w:rPr>
      </w:pPr>
      <w:r w:rsidRPr="00112285">
        <w:rPr>
          <w:color w:val="003399"/>
        </w:rPr>
        <w:t>Ich stimme zu, dass das AMS de</w:t>
      </w:r>
      <w:r>
        <w:rPr>
          <w:color w:val="003399"/>
        </w:rPr>
        <w:t>n</w:t>
      </w:r>
      <w:r w:rsidRPr="00112285">
        <w:rPr>
          <w:color w:val="003399"/>
        </w:rPr>
        <w:t xml:space="preserve"> </w:t>
      </w:r>
      <w:proofErr w:type="spellStart"/>
      <w:proofErr w:type="gramStart"/>
      <w:r w:rsidRPr="00112285">
        <w:rPr>
          <w:color w:val="003399"/>
        </w:rPr>
        <w:t>Projektträger</w:t>
      </w:r>
      <w:r>
        <w:rPr>
          <w:color w:val="003399"/>
        </w:rPr>
        <w:t>:innen</w:t>
      </w:r>
      <w:proofErr w:type="spellEnd"/>
      <w:proofErr w:type="gramEnd"/>
      <w:r w:rsidRPr="00112285">
        <w:rPr>
          <w:color w:val="003399"/>
        </w:rPr>
        <w:t xml:space="preserve"> Art und Höhe meiner Leistung während der </w:t>
      </w:r>
      <w:r w:rsidR="00250E8E">
        <w:rPr>
          <w:color w:val="003399"/>
        </w:rPr>
        <w:t>Teilnahme am Vorhaben</w:t>
      </w:r>
      <w:r w:rsidRPr="00112285">
        <w:rPr>
          <w:color w:val="003399"/>
        </w:rPr>
        <w:t xml:space="preserve"> sowie den Status am Arbeitsmarkt zu</w:t>
      </w:r>
      <w:r w:rsidR="00250E8E">
        <w:rPr>
          <w:color w:val="003399"/>
        </w:rPr>
        <w:t>m Ende des Vorhabens</w:t>
      </w:r>
      <w:r w:rsidRPr="00112285">
        <w:rPr>
          <w:color w:val="003399"/>
        </w:rPr>
        <w:t xml:space="preserve"> zum Zweck der Durchführung, Abrechnung, Kontrol</w:t>
      </w:r>
      <w:r w:rsidR="00250E8E">
        <w:rPr>
          <w:color w:val="003399"/>
        </w:rPr>
        <w:t>le und Evaluierung des Vorhabens</w:t>
      </w:r>
      <w:r w:rsidRPr="00112285">
        <w:rPr>
          <w:color w:val="003399"/>
        </w:rPr>
        <w:t xml:space="preserve"> direkt übermitteln darf</w:t>
      </w:r>
      <w:r w:rsidRPr="00003B11">
        <w:rPr>
          <w:color w:val="003399"/>
        </w:rPr>
        <w:t>.</w:t>
      </w:r>
    </w:p>
    <w:p w14:paraId="4717A468" w14:textId="77777777" w:rsidR="00E0046D" w:rsidRDefault="00E0046D" w:rsidP="00E0046D">
      <w:pPr>
        <w:spacing w:after="0"/>
        <w:jc w:val="both"/>
        <w:rPr>
          <w:b/>
          <w:color w:val="003399"/>
          <w:u w:val="single"/>
        </w:rPr>
      </w:pPr>
    </w:p>
    <w:p w14:paraId="710AF30F" w14:textId="77777777" w:rsidR="00E0046D" w:rsidRDefault="00E0046D" w:rsidP="00E0046D">
      <w:pPr>
        <w:spacing w:after="0"/>
        <w:jc w:val="both"/>
        <w:rPr>
          <w:b/>
          <w:color w:val="003399"/>
          <w:u w:val="single"/>
        </w:rPr>
      </w:pPr>
      <w:r w:rsidRPr="005C54C2">
        <w:rPr>
          <w:b/>
          <w:color w:val="003399"/>
          <w:u w:val="single"/>
        </w:rPr>
        <w:t>Die</w:t>
      </w:r>
      <w:r>
        <w:rPr>
          <w:b/>
          <w:color w:val="003399"/>
          <w:u w:val="single"/>
        </w:rPr>
        <w:t>se</w:t>
      </w:r>
      <w:r w:rsidRPr="005C54C2">
        <w:rPr>
          <w:b/>
          <w:color w:val="003399"/>
          <w:u w:val="single"/>
        </w:rPr>
        <w:t xml:space="preserve"> </w:t>
      </w:r>
      <w:r>
        <w:rPr>
          <w:b/>
          <w:color w:val="003399"/>
          <w:u w:val="single"/>
        </w:rPr>
        <w:t xml:space="preserve">Einwilligung </w:t>
      </w:r>
      <w:r w:rsidRPr="005C54C2">
        <w:rPr>
          <w:b/>
          <w:color w:val="003399"/>
          <w:u w:val="single"/>
        </w:rPr>
        <w:t>kann ich jederzeit schriftlich widerrufen.</w:t>
      </w:r>
      <w:r>
        <w:rPr>
          <w:b/>
          <w:color w:val="003399"/>
          <w:u w:val="single"/>
        </w:rPr>
        <w:t xml:space="preserve"> </w:t>
      </w:r>
    </w:p>
    <w:p w14:paraId="4C1B7904" w14:textId="77777777" w:rsidR="00E0046D" w:rsidRDefault="00E0046D" w:rsidP="00E0046D">
      <w:pPr>
        <w:spacing w:after="0"/>
        <w:jc w:val="both"/>
        <w:rPr>
          <w:b/>
          <w:color w:val="003399"/>
          <w:u w:val="single"/>
        </w:rPr>
      </w:pPr>
      <w:r>
        <w:rPr>
          <w:b/>
          <w:color w:val="003399"/>
          <w:u w:val="single"/>
        </w:rPr>
        <w:t>Die Rechtmäßigkeit der bis zum Widerruf erfolgten Verarbeitung wird davon nicht berührt.</w:t>
      </w:r>
    </w:p>
    <w:p w14:paraId="54FE5DF3" w14:textId="77777777" w:rsidR="00E0046D" w:rsidRPr="00016C55" w:rsidRDefault="00E0046D" w:rsidP="00E0046D">
      <w:pPr>
        <w:spacing w:after="0"/>
        <w:jc w:val="both"/>
        <w:rPr>
          <w:color w:val="003399"/>
        </w:rPr>
      </w:pPr>
    </w:p>
    <w:p w14:paraId="3D6728C4" w14:textId="77777777" w:rsidR="00E0046D" w:rsidRDefault="00E0046D" w:rsidP="00E0046D">
      <w:pPr>
        <w:tabs>
          <w:tab w:val="left" w:pos="1000"/>
        </w:tabs>
        <w:jc w:val="both"/>
        <w:rPr>
          <w:color w:val="003399"/>
        </w:rPr>
      </w:pPr>
    </w:p>
    <w:p w14:paraId="3993B9DA" w14:textId="77777777" w:rsidR="00E0046D" w:rsidRPr="00C23197" w:rsidRDefault="00E0046D" w:rsidP="00E0046D">
      <w:pPr>
        <w:tabs>
          <w:tab w:val="left" w:pos="1000"/>
        </w:tabs>
        <w:jc w:val="both"/>
        <w:rPr>
          <w:color w:val="003399"/>
        </w:rPr>
      </w:pPr>
      <w:r w:rsidRPr="00C23197">
        <w:rPr>
          <w:color w:val="003399"/>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3058"/>
        <w:gridCol w:w="3061"/>
      </w:tblGrid>
      <w:tr w:rsidR="00E0046D" w:rsidRPr="00C23197" w14:paraId="47327220" w14:textId="77777777" w:rsidTr="00490B9D">
        <w:tc>
          <w:tcPr>
            <w:tcW w:w="3070" w:type="dxa"/>
            <w:tcBorders>
              <w:top w:val="single" w:sz="4" w:space="0" w:color="auto"/>
            </w:tcBorders>
          </w:tcPr>
          <w:p w14:paraId="734DA115" w14:textId="77777777" w:rsidR="00E0046D" w:rsidRPr="00C23197" w:rsidRDefault="00E0046D" w:rsidP="00490B9D">
            <w:pPr>
              <w:tabs>
                <w:tab w:val="left" w:pos="1000"/>
              </w:tabs>
              <w:jc w:val="both"/>
              <w:rPr>
                <w:i/>
                <w:color w:val="003399"/>
              </w:rPr>
            </w:pPr>
            <w:r w:rsidRPr="00C23197">
              <w:rPr>
                <w:i/>
                <w:color w:val="003399"/>
              </w:rPr>
              <w:t>Ort, Datum</w:t>
            </w:r>
          </w:p>
        </w:tc>
        <w:tc>
          <w:tcPr>
            <w:tcW w:w="3070" w:type="dxa"/>
          </w:tcPr>
          <w:p w14:paraId="04298803" w14:textId="77777777" w:rsidR="00E0046D" w:rsidRPr="00C23197" w:rsidRDefault="00E0046D" w:rsidP="00490B9D">
            <w:pPr>
              <w:tabs>
                <w:tab w:val="left" w:pos="1000"/>
              </w:tabs>
              <w:jc w:val="both"/>
              <w:rPr>
                <w:color w:val="003399"/>
              </w:rPr>
            </w:pPr>
          </w:p>
        </w:tc>
        <w:tc>
          <w:tcPr>
            <w:tcW w:w="3071" w:type="dxa"/>
            <w:tcBorders>
              <w:top w:val="single" w:sz="4" w:space="0" w:color="auto"/>
            </w:tcBorders>
          </w:tcPr>
          <w:p w14:paraId="4853856D" w14:textId="77777777" w:rsidR="00E0046D" w:rsidRPr="000F0071" w:rsidRDefault="00E0046D" w:rsidP="00490B9D">
            <w:pPr>
              <w:tabs>
                <w:tab w:val="left" w:pos="1000"/>
              </w:tabs>
              <w:jc w:val="both"/>
              <w:rPr>
                <w:i/>
                <w:color w:val="003399"/>
              </w:rPr>
            </w:pPr>
            <w:r w:rsidRPr="000F0071">
              <w:rPr>
                <w:i/>
                <w:color w:val="003399"/>
              </w:rPr>
              <w:t xml:space="preserve">Unterschrift </w:t>
            </w:r>
            <w:proofErr w:type="spellStart"/>
            <w:r w:rsidRPr="000F0071">
              <w:rPr>
                <w:i/>
                <w:color w:val="003399"/>
              </w:rPr>
              <w:t>Teilnehmer</w:t>
            </w:r>
            <w:r>
              <w:rPr>
                <w:i/>
                <w:color w:val="003399"/>
              </w:rPr>
              <w:t>:in</w:t>
            </w:r>
            <w:proofErr w:type="spellEnd"/>
          </w:p>
        </w:tc>
      </w:tr>
    </w:tbl>
    <w:p w14:paraId="7551130F" w14:textId="77777777" w:rsidR="00E0046D" w:rsidRPr="00846B20" w:rsidRDefault="00E0046D" w:rsidP="00E0046D">
      <w:pPr>
        <w:pBdr>
          <w:bottom w:val="single" w:sz="6" w:space="1" w:color="auto"/>
        </w:pBdr>
        <w:spacing w:after="0"/>
        <w:jc w:val="both"/>
        <w:rPr>
          <w:color w:val="003399"/>
          <w:u w:val="single"/>
        </w:rPr>
      </w:pPr>
    </w:p>
    <w:p w14:paraId="706F5D84" w14:textId="77777777" w:rsidR="00653785" w:rsidRDefault="00653785" w:rsidP="00653785">
      <w:pPr>
        <w:spacing w:after="0"/>
        <w:jc w:val="both"/>
        <w:rPr>
          <w:b/>
          <w:color w:val="003399"/>
          <w:u w:val="single"/>
        </w:rPr>
      </w:pPr>
    </w:p>
    <w:p w14:paraId="54E16735" w14:textId="10A41EB6" w:rsidR="00E0046D" w:rsidRPr="00F16339" w:rsidRDefault="00653785" w:rsidP="00E0046D">
      <w:pPr>
        <w:spacing w:after="0"/>
        <w:jc w:val="both"/>
        <w:rPr>
          <w:b/>
          <w:color w:val="003399"/>
          <w:u w:val="single"/>
        </w:rPr>
      </w:pPr>
      <w:r>
        <w:rPr>
          <w:b/>
          <w:color w:val="003399"/>
          <w:u w:val="single"/>
        </w:rPr>
        <w:br w:type="page"/>
      </w:r>
    </w:p>
    <w:p w14:paraId="66414A65" w14:textId="77777777" w:rsidR="00E0046D" w:rsidRPr="000F0071" w:rsidRDefault="00E0046D" w:rsidP="00E0046D">
      <w:pPr>
        <w:spacing w:after="0"/>
        <w:jc w:val="both"/>
        <w:rPr>
          <w:b/>
          <w:color w:val="003399"/>
          <w:u w:val="single"/>
        </w:rPr>
      </w:pPr>
      <w:r w:rsidRPr="000F0071">
        <w:rPr>
          <w:b/>
          <w:color w:val="003399"/>
          <w:u w:val="single"/>
        </w:rPr>
        <w:lastRenderedPageBreak/>
        <w:t>Bei Bedarf</w:t>
      </w:r>
      <w:r w:rsidRPr="009B0816">
        <w:rPr>
          <w:b/>
          <w:color w:val="003399"/>
        </w:rPr>
        <w:t xml:space="preserve"> </w:t>
      </w:r>
      <w:r w:rsidRPr="009B0816">
        <w:rPr>
          <w:color w:val="003399"/>
        </w:rPr>
        <w:t xml:space="preserve">(Wenn eine schriftliche </w:t>
      </w:r>
      <w:r>
        <w:rPr>
          <w:color w:val="003399"/>
        </w:rPr>
        <w:t>Einwilligung</w:t>
      </w:r>
      <w:r w:rsidRPr="009B0816">
        <w:rPr>
          <w:color w:val="003399"/>
        </w:rPr>
        <w:t xml:space="preserve"> mangels ausreichender Lese-, Schreib-, oder Sprachkenntnisse nicht möglich ist, muss der Inhalt derselben mündlich erläutert werden. Hiermit wird dokumentiert, mit wem und wann das erläuternde Gespräch geführt wurde und somit festgehalten, dass die ausdrückliche mündliche </w:t>
      </w:r>
      <w:r>
        <w:rPr>
          <w:color w:val="003399"/>
        </w:rPr>
        <w:t>Einwilligung</w:t>
      </w:r>
      <w:r w:rsidRPr="009B0816">
        <w:rPr>
          <w:color w:val="003399"/>
        </w:rPr>
        <w:t xml:space="preserve"> de</w:t>
      </w:r>
      <w:r>
        <w:rPr>
          <w:color w:val="003399"/>
        </w:rPr>
        <w:t>r</w:t>
      </w:r>
      <w:r w:rsidRPr="009B0816">
        <w:rPr>
          <w:color w:val="003399"/>
        </w:rPr>
        <w:t xml:space="preserve"> </w:t>
      </w:r>
      <w:r>
        <w:rPr>
          <w:color w:val="003399"/>
        </w:rPr>
        <w:t>teilnehmenden Person</w:t>
      </w:r>
      <w:r w:rsidRPr="009B0816">
        <w:rPr>
          <w:color w:val="003399"/>
        </w:rPr>
        <w:t xml:space="preserve"> im Rahmen dessen erteilt wurde.):</w:t>
      </w:r>
      <w:r w:rsidRPr="009B0816">
        <w:rPr>
          <w:color w:val="003399"/>
          <w:u w:val="single"/>
        </w:rPr>
        <w:t xml:space="preserve"> </w:t>
      </w:r>
    </w:p>
    <w:p w14:paraId="71D00557" w14:textId="77777777" w:rsidR="00E0046D" w:rsidRDefault="00E0046D" w:rsidP="00E0046D">
      <w:pPr>
        <w:spacing w:after="0"/>
        <w:jc w:val="both"/>
        <w:rPr>
          <w:color w:val="003399"/>
          <w:u w:val="single"/>
        </w:rPr>
      </w:pPr>
    </w:p>
    <w:p w14:paraId="5469D616" w14:textId="77777777" w:rsidR="00E0046D" w:rsidRDefault="00E0046D" w:rsidP="00E0046D">
      <w:pPr>
        <w:spacing w:after="0"/>
        <w:jc w:val="both"/>
        <w:rPr>
          <w:color w:val="003399"/>
          <w:u w:val="single"/>
        </w:rPr>
      </w:pPr>
      <w:r>
        <w:rPr>
          <w:color w:val="003399"/>
          <w:u w:val="single"/>
        </w:rPr>
        <w:t>Die Einwilligung wurde zusätzlich mündlich erläutert</w:t>
      </w:r>
    </w:p>
    <w:p w14:paraId="7B46F104" w14:textId="77777777" w:rsidR="00E0046D" w:rsidRDefault="00E0046D" w:rsidP="00E0046D">
      <w:pPr>
        <w:spacing w:after="0"/>
        <w:jc w:val="both"/>
        <w:rPr>
          <w:color w:val="003399"/>
        </w:rPr>
      </w:pPr>
    </w:p>
    <w:p w14:paraId="6B991D49" w14:textId="77777777" w:rsidR="00E0046D" w:rsidRDefault="00E0046D" w:rsidP="00E0046D">
      <w:pPr>
        <w:spacing w:after="0"/>
        <w:jc w:val="both"/>
        <w:rPr>
          <w:color w:val="003399"/>
          <w:u w:val="single"/>
        </w:rPr>
      </w:pPr>
      <w:r w:rsidRPr="00081026">
        <w:rPr>
          <w:color w:val="003399"/>
        </w:rPr>
        <w:t>von (Vor- und Zuname):</w:t>
      </w:r>
      <w:r>
        <w:rPr>
          <w:color w:val="003399"/>
          <w:u w:val="single"/>
        </w:rPr>
        <w:t xml:space="preserve"> </w:t>
      </w:r>
      <w:r>
        <w:rPr>
          <w:color w:val="003399"/>
          <w:u w:val="single"/>
        </w:rPr>
        <w:tab/>
      </w:r>
      <w:r w:rsidRPr="006B1D7B">
        <w:rPr>
          <w:color w:val="003399"/>
          <w:u w:val="single"/>
        </w:rPr>
        <w:t>________________</w:t>
      </w:r>
      <w:r w:rsidRPr="006B1D7B">
        <w:rPr>
          <w:color w:val="003399"/>
          <w:u w:val="single"/>
        </w:rPr>
        <w:tab/>
      </w:r>
      <w:r>
        <w:rPr>
          <w:color w:val="003399"/>
          <w:u w:val="single"/>
        </w:rPr>
        <w:tab/>
      </w:r>
      <w:r>
        <w:rPr>
          <w:color w:val="003399"/>
          <w:u w:val="single"/>
        </w:rPr>
        <w:tab/>
      </w:r>
      <w:r>
        <w:rPr>
          <w:color w:val="003399"/>
          <w:u w:val="single"/>
        </w:rPr>
        <w:tab/>
      </w:r>
      <w:r>
        <w:rPr>
          <w:color w:val="003399"/>
          <w:u w:val="single"/>
        </w:rPr>
        <w:tab/>
      </w:r>
    </w:p>
    <w:p w14:paraId="6C057D04" w14:textId="77777777" w:rsidR="00E0046D" w:rsidRDefault="00E0046D" w:rsidP="00E0046D">
      <w:pPr>
        <w:spacing w:after="0"/>
        <w:jc w:val="both"/>
        <w:rPr>
          <w:color w:val="003399"/>
          <w:u w:val="single"/>
        </w:rPr>
      </w:pPr>
    </w:p>
    <w:p w14:paraId="2999FA44" w14:textId="77777777" w:rsidR="00E0046D" w:rsidRDefault="00E0046D" w:rsidP="00E0046D">
      <w:pPr>
        <w:spacing w:after="0"/>
        <w:jc w:val="both"/>
        <w:rPr>
          <w:color w:val="003399"/>
        </w:rPr>
      </w:pPr>
    </w:p>
    <w:p w14:paraId="629795FF" w14:textId="771772D9" w:rsidR="00E0046D" w:rsidRPr="00E0046D" w:rsidRDefault="00E0046D" w:rsidP="00FC4725">
      <w:pPr>
        <w:spacing w:after="0"/>
        <w:jc w:val="both"/>
        <w:rPr>
          <w:color w:val="003399"/>
          <w:u w:val="single"/>
        </w:rPr>
      </w:pPr>
      <w:r w:rsidRPr="00081026">
        <w:rPr>
          <w:color w:val="003399"/>
        </w:rPr>
        <w:t>am (Datum):</w:t>
      </w:r>
      <w:r>
        <w:rPr>
          <w:color w:val="003399"/>
        </w:rPr>
        <w:tab/>
      </w:r>
      <w:r>
        <w:rPr>
          <w:color w:val="003399"/>
        </w:rPr>
        <w:tab/>
      </w:r>
      <w:r>
        <w:rPr>
          <w:color w:val="003399"/>
          <w:u w:val="single"/>
        </w:rPr>
        <w:tab/>
      </w:r>
      <w:r>
        <w:rPr>
          <w:color w:val="003399"/>
          <w:u w:val="single"/>
        </w:rPr>
        <w:tab/>
      </w:r>
      <w:r>
        <w:rPr>
          <w:color w:val="003399"/>
          <w:u w:val="single"/>
        </w:rPr>
        <w:tab/>
      </w:r>
      <w:r>
        <w:rPr>
          <w:color w:val="003399"/>
          <w:u w:val="single"/>
        </w:rPr>
        <w:tab/>
      </w:r>
      <w:r>
        <w:rPr>
          <w:color w:val="003399"/>
          <w:u w:val="single"/>
        </w:rPr>
        <w:tab/>
      </w:r>
    </w:p>
    <w:sectPr w:rsidR="00E0046D" w:rsidRPr="00E0046D" w:rsidSect="00CD25EC">
      <w:footerReference w:type="default" r:id="rId13"/>
      <w:headerReference w:type="first" r:id="rId14"/>
      <w:type w:val="continuous"/>
      <w:pgSz w:w="11900" w:h="16840"/>
      <w:pgMar w:top="1395" w:right="1361" w:bottom="1077"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BFDF7C" w14:textId="77777777" w:rsidR="008C6628" w:rsidRDefault="008C6628" w:rsidP="004A2AB5">
      <w:r>
        <w:separator/>
      </w:r>
    </w:p>
  </w:endnote>
  <w:endnote w:type="continuationSeparator" w:id="0">
    <w:p w14:paraId="43CC30E7" w14:textId="77777777" w:rsidR="008C6628" w:rsidRDefault="008C6628" w:rsidP="004A2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8000012" w:usb3="00000000" w:csb0="0002009F" w:csb1="00000000"/>
  </w:font>
  <w:font w:name="Montserrat">
    <w:altName w:val="Arial"/>
    <w:panose1 w:val="000005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Arial"/>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Microsoft Sans Serif"/>
    <w:charset w:val="00"/>
    <w:family w:val="auto"/>
    <w:pitch w:val="variable"/>
    <w:sig w:usb0="E1000AEF" w:usb1="5000A1FF" w:usb2="00000000" w:usb3="00000000" w:csb0="000001BF" w:csb1="00000000"/>
  </w:font>
  <w:font w:name="Montserrat Light">
    <w:altName w:val="Arial"/>
    <w:panose1 w:val="00000000000000000000"/>
    <w:charset w:val="00"/>
    <w:family w:val="modern"/>
    <w:notTrueType/>
    <w:pitch w:val="variable"/>
    <w:sig w:usb0="00000001" w:usb1="00000000" w:usb2="00000000" w:usb3="00000000" w:csb0="00000093" w:csb1="00000000"/>
  </w:font>
  <w:font w:name="MinionPro-Regular">
    <w:altName w:val="Times New Roman"/>
    <w:charset w:val="00"/>
    <w:family w:val="auto"/>
    <w:pitch w:val="variable"/>
    <w:sig w:usb0="00000001" w:usb1="00000001" w:usb2="00000000" w:usb3="00000000" w:csb0="0000019F" w:csb1="00000000"/>
  </w:font>
  <w:font w:name="OpenSans">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0CBAE" w14:textId="4AB501A6" w:rsidR="00203B2E" w:rsidRDefault="00A2723F" w:rsidP="007D6719">
    <w:pPr>
      <w:pStyle w:val="Fuzeile"/>
      <w:rPr>
        <w:rStyle w:val="IntensiverVerweis"/>
      </w:rPr>
    </w:pPr>
    <w:r>
      <w:rPr>
        <w:noProof/>
        <w:lang w:eastAsia="de-AT"/>
      </w:rPr>
      <w:drawing>
        <wp:anchor distT="0" distB="0" distL="114300" distR="114300" simplePos="0" relativeHeight="251659776" behindDoc="0" locked="0" layoutInCell="1" allowOverlap="1" wp14:anchorId="33207771" wp14:editId="16228BFA">
          <wp:simplePos x="0" y="0"/>
          <wp:positionH relativeFrom="margin">
            <wp:posOffset>-5504815</wp:posOffset>
          </wp:positionH>
          <wp:positionV relativeFrom="margin">
            <wp:posOffset>8743315</wp:posOffset>
          </wp:positionV>
          <wp:extent cx="10197465" cy="609600"/>
          <wp:effectExtent l="0" t="0" r="0" b="0"/>
          <wp:wrapSquare wrapText="bothSides"/>
          <wp:docPr id="3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F94214" w14:textId="3A256FAA" w:rsidR="002C09CC" w:rsidRPr="00203B2E" w:rsidRDefault="00626FD7" w:rsidP="007D6719">
    <w:pPr>
      <w:pStyle w:val="Fuzeile"/>
      <w:rPr>
        <w:rStyle w:val="Hyperlink"/>
        <w:b w:val="0"/>
        <w:bCs/>
        <w:smallCaps/>
        <w:color w:val="003399"/>
        <w:sz w:val="30"/>
        <w:szCs w:val="30"/>
      </w:rPr>
    </w:pPr>
    <w:hyperlink r:id="rId2" w:history="1">
      <w:r w:rsidR="00203B2E" w:rsidRPr="007D1D75">
        <w:rPr>
          <w:rStyle w:val="Hyperlink"/>
          <w:color w:val="003399"/>
          <w:sz w:val="30"/>
          <w:szCs w:val="30"/>
        </w:rPr>
        <w:t>www.esf.at</w:t>
      </w:r>
    </w:hyperlink>
  </w:p>
  <w:p w14:paraId="3EB004BB" w14:textId="5D72E3A1" w:rsidR="00203B2E" w:rsidRPr="00276F4B" w:rsidRDefault="00276F4B" w:rsidP="007D6719">
    <w:pPr>
      <w:pStyle w:val="Fuzeile"/>
    </w:pPr>
    <w:r w:rsidRPr="007D1D75">
      <w:t xml:space="preserve"> </w:t>
    </w:r>
    <w:r w:rsidRPr="009A3FEF">
      <w:rPr>
        <w:noProof/>
        <w:lang w:eastAsia="de-AT"/>
      </w:rPr>
      <w:drawing>
        <wp:anchor distT="0" distB="0" distL="114300" distR="114300" simplePos="0" relativeHeight="251667968" behindDoc="1" locked="0" layoutInCell="1" allowOverlap="1" wp14:anchorId="3C473092" wp14:editId="0C46AEDB">
          <wp:simplePos x="0" y="0"/>
          <wp:positionH relativeFrom="column">
            <wp:posOffset>4944745</wp:posOffset>
          </wp:positionH>
          <wp:positionV relativeFrom="paragraph">
            <wp:posOffset>8890</wp:posOffset>
          </wp:positionV>
          <wp:extent cx="1146810" cy="240030"/>
          <wp:effectExtent l="0" t="0" r="0" b="7620"/>
          <wp:wrapNone/>
          <wp:docPr id="6" name="Grafik 6"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FFF3" w14:textId="132BD1E8" w:rsidR="00D15991" w:rsidRPr="002932D4" w:rsidRDefault="002932D4" w:rsidP="00D15991">
    <w:pPr>
      <w:rPr>
        <w:rFonts w:cs="Arial"/>
        <w:sz w:val="8"/>
        <w:szCs w:val="8"/>
      </w:rPr>
    </w:pPr>
    <w:r w:rsidRPr="002932D4">
      <w:rPr>
        <w:noProof/>
        <w:sz w:val="8"/>
        <w:szCs w:val="8"/>
        <w:lang w:eastAsia="de-AT"/>
      </w:rPr>
      <w:drawing>
        <wp:anchor distT="0" distB="0" distL="114300" distR="114300" simplePos="0" relativeHeight="251661824" behindDoc="0" locked="0" layoutInCell="1" allowOverlap="1" wp14:anchorId="1B079B7C" wp14:editId="037C82FF">
          <wp:simplePos x="0" y="0"/>
          <wp:positionH relativeFrom="margin">
            <wp:posOffset>-5500481</wp:posOffset>
          </wp:positionH>
          <wp:positionV relativeFrom="margin">
            <wp:posOffset>8105471</wp:posOffset>
          </wp:positionV>
          <wp:extent cx="10197465" cy="609600"/>
          <wp:effectExtent l="0" t="0" r="0" b="0"/>
          <wp:wrapSquare wrapText="bothSides"/>
          <wp:docPr id="3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30564" w14:textId="58F48BAB" w:rsidR="00BB6BF9" w:rsidRDefault="00626FD7" w:rsidP="007D6719">
    <w:pPr>
      <w:pStyle w:val="Fuzeile"/>
      <w:rPr>
        <w:color w:val="003399"/>
        <w:sz w:val="30"/>
        <w:szCs w:val="30"/>
      </w:rPr>
    </w:pPr>
    <w:hyperlink r:id="rId2" w:history="1">
      <w:r w:rsidR="007549B4" w:rsidRPr="007D1D75">
        <w:rPr>
          <w:rStyle w:val="Hyperlink"/>
          <w:color w:val="003399"/>
          <w:sz w:val="30"/>
          <w:szCs w:val="30"/>
        </w:rPr>
        <w:t>www.esf.at</w:t>
      </w:r>
    </w:hyperlink>
    <w:r w:rsidR="007549B4" w:rsidRPr="007D1D75">
      <w:rPr>
        <w:color w:val="003399"/>
        <w:sz w:val="30"/>
        <w:szCs w:val="30"/>
      </w:rPr>
      <w:t xml:space="preserve"> </w:t>
    </w:r>
  </w:p>
  <w:p w14:paraId="10124943" w14:textId="389F01E1" w:rsidR="002932D4" w:rsidRPr="007D1D75" w:rsidRDefault="002C09CC" w:rsidP="007D6719">
    <w:pPr>
      <w:pStyle w:val="Fuzeile"/>
      <w:rPr>
        <w:color w:val="003399"/>
        <w:sz w:val="30"/>
        <w:szCs w:val="30"/>
      </w:rPr>
    </w:pPr>
    <w:r w:rsidRPr="009A3FEF">
      <w:rPr>
        <w:noProof/>
        <w:lang w:eastAsia="de-AT"/>
      </w:rPr>
      <w:drawing>
        <wp:anchor distT="0" distB="0" distL="114300" distR="114300" simplePos="0" relativeHeight="251665920" behindDoc="1" locked="0" layoutInCell="1" allowOverlap="1" wp14:anchorId="7ADFE939" wp14:editId="658F3F59">
          <wp:simplePos x="0" y="0"/>
          <wp:positionH relativeFrom="column">
            <wp:posOffset>4944745</wp:posOffset>
          </wp:positionH>
          <wp:positionV relativeFrom="paragraph">
            <wp:posOffset>8890</wp:posOffset>
          </wp:positionV>
          <wp:extent cx="1146810" cy="240030"/>
          <wp:effectExtent l="0" t="0" r="0" b="7620"/>
          <wp:wrapNone/>
          <wp:docPr id="4" name="Grafik 4"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9F7F1" w14:textId="77777777" w:rsidR="00C83409" w:rsidRDefault="00C83409" w:rsidP="00411106">
    <w:pPr>
      <w:pStyle w:val="Fuzeile"/>
      <w:ind w:firstLine="4536"/>
      <w:rPr>
        <w:rStyle w:val="Hyperlink"/>
        <w:color w:val="003399"/>
        <w:sz w:val="30"/>
        <w:szCs w:val="30"/>
      </w:rPr>
    </w:pPr>
  </w:p>
  <w:p w14:paraId="3CDFF537" w14:textId="71DADDE2" w:rsidR="00203B2E" w:rsidRDefault="00203B2E" w:rsidP="00411106">
    <w:pPr>
      <w:pStyle w:val="Fuzeile"/>
      <w:ind w:firstLine="4536"/>
      <w:rPr>
        <w:rStyle w:val="Hyperlink"/>
        <w:color w:val="003399"/>
        <w:sz w:val="30"/>
        <w:szCs w:val="30"/>
      </w:rPr>
    </w:pPr>
    <w:r w:rsidRPr="007D6719">
      <w:rPr>
        <w:rStyle w:val="Hyperlink"/>
        <w:noProof/>
        <w:color w:val="003399"/>
        <w:sz w:val="30"/>
        <w:szCs w:val="30"/>
        <w:lang w:eastAsia="de-AT"/>
      </w:rPr>
      <w:drawing>
        <wp:anchor distT="0" distB="0" distL="114300" distR="114300" simplePos="0" relativeHeight="251670016" behindDoc="0" locked="0" layoutInCell="1" allowOverlap="1" wp14:anchorId="373EE8C2" wp14:editId="1B60F26D">
          <wp:simplePos x="0" y="0"/>
          <wp:positionH relativeFrom="margin">
            <wp:posOffset>-5504815</wp:posOffset>
          </wp:positionH>
          <wp:positionV relativeFrom="margin">
            <wp:posOffset>8743315</wp:posOffset>
          </wp:positionV>
          <wp:extent cx="10197465" cy="609600"/>
          <wp:effectExtent l="0" t="0" r="0" b="0"/>
          <wp:wrapSquare wrapText="bothSides"/>
          <wp:docPr id="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7465" cy="609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 w:history="1">
      <w:r w:rsidR="007D6719" w:rsidRPr="007D6719">
        <w:rPr>
          <w:rStyle w:val="Hyperlink"/>
          <w:color w:val="003399"/>
          <w:sz w:val="30"/>
          <w:szCs w:val="30"/>
        </w:rPr>
        <w:t>www.esf.at</w:t>
      </w:r>
    </w:hyperlink>
  </w:p>
  <w:p w14:paraId="4A358697" w14:textId="77777777" w:rsidR="007D6719" w:rsidRPr="007D6719" w:rsidRDefault="007D6719" w:rsidP="007D6719">
    <w:pPr>
      <w:pStyle w:val="Fuzeile"/>
      <w:rPr>
        <w:rStyle w:val="Hyperlink"/>
        <w:b w:val="0"/>
        <w:bCs/>
        <w:smallCaps/>
        <w:color w:val="0080C8"/>
        <w:spacing w:val="5"/>
      </w:rPr>
    </w:pPr>
  </w:p>
  <w:p w14:paraId="2BB76F8B" w14:textId="6E025FFB" w:rsidR="00203B2E" w:rsidRPr="00203B2E" w:rsidRDefault="00203B2E" w:rsidP="007D6719">
    <w:pPr>
      <w:pStyle w:val="Fuzeile"/>
      <w:rPr>
        <w:bCs/>
        <w:smallCaps/>
      </w:rPr>
    </w:pPr>
    <w:r w:rsidRPr="007D1D75">
      <w:t xml:space="preserve"> </w:t>
    </w:r>
    <w:r w:rsidRPr="009A3FEF">
      <w:rPr>
        <w:noProof/>
        <w:lang w:eastAsia="de-AT"/>
      </w:rPr>
      <w:drawing>
        <wp:anchor distT="0" distB="0" distL="114300" distR="114300" simplePos="0" relativeHeight="251671040" behindDoc="1" locked="0" layoutInCell="1" allowOverlap="1" wp14:anchorId="1D3B6B43" wp14:editId="0B8EAFC7">
          <wp:simplePos x="0" y="0"/>
          <wp:positionH relativeFrom="column">
            <wp:posOffset>4944745</wp:posOffset>
          </wp:positionH>
          <wp:positionV relativeFrom="paragraph">
            <wp:posOffset>8890</wp:posOffset>
          </wp:positionV>
          <wp:extent cx="1146810" cy="240030"/>
          <wp:effectExtent l="0" t="0" r="0" b="7620"/>
          <wp:wrapNone/>
          <wp:docPr id="8" name="Grafik 8"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6810" cy="2400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776CE" w14:textId="77777777" w:rsidR="008C6628" w:rsidRDefault="008C6628" w:rsidP="004A2AB5"/>
  </w:footnote>
  <w:footnote w:type="continuationSeparator" w:id="0">
    <w:p w14:paraId="1F666C2C" w14:textId="77777777" w:rsidR="008C6628" w:rsidRDefault="008C6628" w:rsidP="004A2AB5"/>
  </w:footnote>
  <w:footnote w:type="continuationNotice" w:id="1">
    <w:p w14:paraId="27556C72" w14:textId="77777777" w:rsidR="008C6628" w:rsidRDefault="008C6628"/>
  </w:footnote>
  <w:footnote w:id="2">
    <w:p w14:paraId="3C703208" w14:textId="77777777" w:rsidR="00D94918" w:rsidRDefault="00D94918" w:rsidP="004854CB">
      <w:pPr>
        <w:pStyle w:val="Funotentext"/>
        <w:ind w:left="102" w:hanging="102"/>
        <w:rPr>
          <w:szCs w:val="16"/>
        </w:rPr>
      </w:pPr>
    </w:p>
    <w:p w14:paraId="41BF0EB0" w14:textId="77777777" w:rsidR="00756634" w:rsidRPr="0045160F" w:rsidRDefault="00756634" w:rsidP="004854CB">
      <w:pPr>
        <w:pStyle w:val="Funotentext"/>
        <w:ind w:left="102" w:hanging="102"/>
        <w:rPr>
          <w:szCs w:val="16"/>
        </w:rPr>
      </w:pPr>
      <w:r w:rsidRPr="0045160F">
        <w:rPr>
          <w:szCs w:val="16"/>
          <w:vertAlign w:val="superscript"/>
        </w:rPr>
        <w:footnoteRef/>
      </w:r>
      <w:r w:rsidRPr="0045160F">
        <w:rPr>
          <w:szCs w:val="16"/>
        </w:rPr>
        <w:t xml:space="preserve"> Die Definitionen betreffend </w:t>
      </w:r>
      <w:proofErr w:type="gramStart"/>
      <w:r w:rsidRPr="0045160F">
        <w:rPr>
          <w:szCs w:val="16"/>
        </w:rPr>
        <w:t>den anzugebenden Indikatoren</w:t>
      </w:r>
      <w:proofErr w:type="gramEnd"/>
      <w:r w:rsidRPr="0045160F">
        <w:rPr>
          <w:szCs w:val="16"/>
        </w:rPr>
        <w:t xml:space="preserve"> entnehmen Sie bitte dem Dokument „Definitionen der gemeinsamen ESF+ (und JTF) Indikatoren (Output- und Ergebnisindikatoren) der Programmperiode 2021-2027“ (www.esf.at)</w:t>
      </w:r>
    </w:p>
  </w:footnote>
  <w:footnote w:id="3">
    <w:p w14:paraId="384336E6" w14:textId="77777777" w:rsidR="00E0046D" w:rsidRPr="0045160F" w:rsidRDefault="00E0046D" w:rsidP="00E0046D">
      <w:pPr>
        <w:pStyle w:val="Funotentext"/>
        <w:spacing w:after="0"/>
        <w:rPr>
          <w:szCs w:val="16"/>
        </w:rPr>
      </w:pPr>
      <w:r w:rsidRPr="0045160F">
        <w:rPr>
          <w:rStyle w:val="Funotenzeichen"/>
          <w:szCs w:val="16"/>
        </w:rPr>
        <w:footnoteRef/>
      </w:r>
      <w:r w:rsidRPr="0045160F">
        <w:rPr>
          <w:szCs w:val="16"/>
        </w:rPr>
        <w:t xml:space="preserve"> Wenn die teilnehmende Person keinen Wohnsitz angeben kann, bitte „Kein Wohnsitz“ auswählen. </w:t>
      </w:r>
    </w:p>
  </w:footnote>
  <w:footnote w:id="4">
    <w:p w14:paraId="22CB6D15" w14:textId="14E16FE6" w:rsidR="00250B9E" w:rsidRDefault="00250B9E" w:rsidP="00626FD7">
      <w:pPr>
        <w:pStyle w:val="Funotentext"/>
        <w:ind w:left="119" w:hanging="119"/>
      </w:pPr>
      <w:r>
        <w:rPr>
          <w:rStyle w:val="Funotenzeichen"/>
        </w:rPr>
        <w:footnoteRef/>
      </w:r>
      <w:r>
        <w:t xml:space="preserve"> </w:t>
      </w:r>
      <w:r>
        <w:t>Da der Status zum Zeitpunkt des Eintritts in das Vorhaben erfasst werden soll, sind Ausbildungen die während des Vorhabens absolviert werden hier nicht anzugeben</w:t>
      </w:r>
    </w:p>
  </w:footnote>
  <w:footnote w:id="5">
    <w:p w14:paraId="059DDC11" w14:textId="1162A11F" w:rsidR="00E0046D" w:rsidRPr="00642CB5" w:rsidRDefault="00E0046D" w:rsidP="00626FD7">
      <w:pPr>
        <w:pStyle w:val="Funotentext"/>
        <w:spacing w:after="0"/>
        <w:ind w:left="119" w:hanging="119"/>
        <w:rPr>
          <w:szCs w:val="16"/>
        </w:rPr>
      </w:pPr>
      <w:r w:rsidRPr="00642CB5">
        <w:rPr>
          <w:rStyle w:val="Funotenzeichen"/>
          <w:szCs w:val="16"/>
        </w:rPr>
        <w:footnoteRef/>
      </w:r>
      <w:r w:rsidRPr="00642CB5">
        <w:rPr>
          <w:szCs w:val="16"/>
        </w:rPr>
        <w:t xml:space="preserve"> Bsp.: Ist ein Förder</w:t>
      </w:r>
      <w:r w:rsidR="002270C3">
        <w:rPr>
          <w:szCs w:val="16"/>
        </w:rPr>
        <w:t>fähigkeitskriterium des Vorhabens</w:t>
      </w:r>
      <w:r w:rsidRPr="00642CB5">
        <w:rPr>
          <w:szCs w:val="16"/>
        </w:rPr>
        <w:t>, dass die teilnehmende Person</w:t>
      </w:r>
      <w:r>
        <w:rPr>
          <w:szCs w:val="16"/>
        </w:rPr>
        <w:t xml:space="preserve"> eine</w:t>
      </w:r>
      <w:r w:rsidRPr="00642CB5">
        <w:rPr>
          <w:szCs w:val="16"/>
        </w:rPr>
        <w:t xml:space="preserve"> Behinderung hat, muss diese Eigenschaft durch ein angekreuztes „Ja“ beim Indikator „</w:t>
      </w:r>
      <w:proofErr w:type="spellStart"/>
      <w:r w:rsidRPr="00642CB5">
        <w:rPr>
          <w:szCs w:val="16"/>
        </w:rPr>
        <w:t>Teilnehmer:in</w:t>
      </w:r>
      <w:proofErr w:type="spellEnd"/>
      <w:r w:rsidRPr="00642CB5">
        <w:rPr>
          <w:szCs w:val="16"/>
        </w:rPr>
        <w:t xml:space="preserve"> mit Behinderung“ ausgewiesen sein.</w:t>
      </w:r>
    </w:p>
  </w:footnote>
  <w:footnote w:id="6">
    <w:p w14:paraId="4AF75C62" w14:textId="5DC99690" w:rsidR="00E0046D" w:rsidRDefault="00E0046D" w:rsidP="00E0046D">
      <w:pPr>
        <w:pStyle w:val="Funotentext"/>
        <w:spacing w:after="0" w:line="240" w:lineRule="auto"/>
      </w:pPr>
      <w:r>
        <w:rPr>
          <w:rStyle w:val="Funotenzeichen"/>
        </w:rPr>
        <w:footnoteRef/>
      </w:r>
      <w:r>
        <w:t xml:space="preserve"> </w:t>
      </w:r>
      <w:r w:rsidRPr="0045160F">
        <w:rPr>
          <w:szCs w:val="16"/>
        </w:rPr>
        <w:t>Als Obdachlose oder von Ausgrenzung auf dem Wohnungsmarkt Betroffene gelten Personen die laut ETHOS Kategorien (</w:t>
      </w:r>
      <w:hyperlink r:id="rId1" w:history="1">
        <w:r w:rsidRPr="0045160F">
          <w:rPr>
            <w:rStyle w:val="Hyperlink"/>
            <w:szCs w:val="16"/>
          </w:rPr>
          <w:t>https://www.feantsa.org/download/ethos_de_2404538142298165012.pdf</w:t>
        </w:r>
      </w:hyperlink>
      <w:r w:rsidRPr="0045160F">
        <w:rPr>
          <w:szCs w:val="16"/>
        </w:rPr>
        <w:t>) obdachlos (Kategorien 1 und 2) oder von</w:t>
      </w:r>
      <w:r w:rsidRPr="00F9293E">
        <w:rPr>
          <w:sz w:val="18"/>
          <w:szCs w:val="18"/>
        </w:rPr>
        <w:t xml:space="preserve"> </w:t>
      </w:r>
      <w:r w:rsidRPr="0045160F">
        <w:rPr>
          <w:szCs w:val="16"/>
        </w:rPr>
        <w:t>Ausgrenzung auf dem Wohnungsmarkt betroffen, d.h. wohnungslos sind oder ungesichert und/oder ungenügend wohnen (Kategorien 3 bis 13).</w:t>
      </w:r>
    </w:p>
  </w:footnote>
  <w:footnote w:id="7">
    <w:p w14:paraId="0E9FFC43" w14:textId="77777777" w:rsidR="00E0046D" w:rsidRPr="00642CB5" w:rsidRDefault="00E0046D" w:rsidP="00E721BC">
      <w:pPr>
        <w:pStyle w:val="Funotentext"/>
        <w:spacing w:after="0"/>
        <w:rPr>
          <w:szCs w:val="16"/>
        </w:rPr>
      </w:pPr>
      <w:r w:rsidRPr="00642CB5">
        <w:rPr>
          <w:rStyle w:val="Funotenzeichen"/>
          <w:szCs w:val="16"/>
        </w:rPr>
        <w:footnoteRef/>
      </w:r>
      <w:r w:rsidRPr="00642CB5">
        <w:rPr>
          <w:szCs w:val="16"/>
        </w:rPr>
        <w:t xml:space="preserve"> Wenn der Geburtsort der Eltern oder eines Elternteils nicht </w:t>
      </w:r>
      <w:r>
        <w:rPr>
          <w:szCs w:val="16"/>
        </w:rPr>
        <w:t>bekannt ist, „N</w:t>
      </w:r>
      <w:r w:rsidRPr="00642CB5">
        <w:rPr>
          <w:szCs w:val="16"/>
        </w:rPr>
        <w:t>ein“ ankreuzen</w:t>
      </w:r>
    </w:p>
  </w:footnote>
  <w:footnote w:id="8">
    <w:p w14:paraId="2A9D55F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Siehe auch Definitionspapier zu den Indikatoren</w:t>
      </w:r>
    </w:p>
  </w:footnote>
  <w:footnote w:id="9">
    <w:p w14:paraId="70F753A5"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Meldung erfolgt nicht personenbezogen</w:t>
      </w:r>
    </w:p>
  </w:footnote>
  <w:footnote w:id="10">
    <w:p w14:paraId="5B50D142" w14:textId="77777777" w:rsidR="00E0046D" w:rsidRPr="005B465B" w:rsidRDefault="00E0046D" w:rsidP="00E0046D">
      <w:pPr>
        <w:pStyle w:val="Funotentext"/>
        <w:spacing w:after="0"/>
        <w:rPr>
          <w:szCs w:val="16"/>
        </w:rPr>
      </w:pPr>
      <w:r w:rsidRPr="005B465B">
        <w:rPr>
          <w:rStyle w:val="Funotenzeichen"/>
          <w:szCs w:val="16"/>
        </w:rPr>
        <w:footnoteRef/>
      </w:r>
      <w:r w:rsidRPr="005B465B">
        <w:rPr>
          <w:szCs w:val="16"/>
        </w:rPr>
        <w:t xml:space="preserve"> Befragung erfolgt freiwillig, es muss keine Antwort gegeben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8FCB2" w14:textId="5693973D" w:rsidR="00BB6BF9" w:rsidRPr="007D1D75" w:rsidRDefault="00BB6BF9" w:rsidP="00A147B9">
    <w:pPr>
      <w:pStyle w:val="Seitenzahlen"/>
      <w:framePr w:hRule="auto" w:wrap="around" w:hAnchor="margin" w:xAlign="right" w:y="1"/>
      <w:rPr>
        <w:color w:val="0080C8"/>
      </w:rPr>
    </w:pPr>
    <w:r w:rsidRPr="007D1D75">
      <w:rPr>
        <w:color w:val="0080C8"/>
      </w:rPr>
      <w:t xml:space="preserve">Seite </w:t>
    </w:r>
    <w:r w:rsidRPr="007D1D75">
      <w:rPr>
        <w:color w:val="0080C8"/>
      </w:rPr>
      <w:fldChar w:fldCharType="begin"/>
    </w:r>
    <w:r w:rsidR="009A7333">
      <w:rPr>
        <w:color w:val="0080C8"/>
      </w:rPr>
      <w:instrText>PAGE</w:instrText>
    </w:r>
    <w:r w:rsidRPr="007D1D75">
      <w:rPr>
        <w:color w:val="0080C8"/>
      </w:rPr>
      <w:instrText xml:space="preserve">  </w:instrText>
    </w:r>
    <w:r w:rsidRPr="007D1D75">
      <w:rPr>
        <w:color w:val="0080C8"/>
      </w:rPr>
      <w:fldChar w:fldCharType="separate"/>
    </w:r>
    <w:r w:rsidR="00626FD7">
      <w:rPr>
        <w:noProof/>
        <w:color w:val="0080C8"/>
      </w:rPr>
      <w:t>6</w:t>
    </w:r>
    <w:r w:rsidRPr="007D1D75">
      <w:rPr>
        <w:color w:val="0080C8"/>
      </w:rPr>
      <w:fldChar w:fldCharType="end"/>
    </w:r>
  </w:p>
  <w:p w14:paraId="3C9315F3" w14:textId="0B142CF8" w:rsidR="00BB6BF9" w:rsidRPr="00DF107D" w:rsidRDefault="00A2723F" w:rsidP="00C32D2D">
    <w:pPr>
      <w:tabs>
        <w:tab w:val="left" w:pos="693"/>
        <w:tab w:val="right" w:pos="9518"/>
      </w:tabs>
      <w:rPr>
        <w:rFonts w:cs="Arial"/>
        <w:bCs/>
        <w:color w:val="003399"/>
        <w:sz w:val="24"/>
        <w:szCs w:val="24"/>
      </w:rPr>
    </w:pPr>
    <w:r>
      <w:rPr>
        <w:noProof/>
        <w:lang w:eastAsia="de-AT"/>
      </w:rPr>
      <mc:AlternateContent>
        <mc:Choice Requires="wps">
          <w:drawing>
            <wp:anchor distT="0" distB="0" distL="114300" distR="114300" simplePos="0" relativeHeight="251657728" behindDoc="0" locked="0" layoutInCell="1" allowOverlap="1" wp14:anchorId="1F83F555" wp14:editId="4D4C9420">
              <wp:simplePos x="0" y="0"/>
              <wp:positionH relativeFrom="column">
                <wp:posOffset>-635</wp:posOffset>
              </wp:positionH>
              <wp:positionV relativeFrom="paragraph">
                <wp:posOffset>7620</wp:posOffset>
              </wp:positionV>
              <wp:extent cx="5931535" cy="286385"/>
              <wp:effectExtent l="0" t="0" r="0" b="0"/>
              <wp:wrapSquare wrapText="bothSides"/>
              <wp:docPr id="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286385"/>
                      </a:xfrm>
                      <a:prstGeom prst="rect">
                        <a:avLst/>
                      </a:prstGeom>
                      <a:noFill/>
                      <a:ln>
                        <a:noFill/>
                      </a:ln>
                      <a:effectLst/>
                    </wps:spPr>
                    <wps:txb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3F555" id="_x0000_t202" coordsize="21600,21600" o:spt="202" path="m,l,21600r21600,l21600,xe">
              <v:stroke joinstyle="miter"/>
              <v:path gradientshapeok="t" o:connecttype="rect"/>
            </v:shapetype>
            <v:shape id="Textfeld 1" o:spid="_x0000_s1026" type="#_x0000_t202" style="position:absolute;margin-left:-.05pt;margin-top:.6pt;width:467.05pt;height:2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" filled="f" stroked="f">
              <v:path arrowok="t"/>
              <v:textbox>
                <w:txbxContent>
                  <w:p w14:paraId="1571742B" w14:textId="10DE3A20" w:rsidR="00C32D2D" w:rsidRPr="007D1D75" w:rsidRDefault="00C32D2D" w:rsidP="006D67E7">
                    <w:pPr>
                      <w:tabs>
                        <w:tab w:val="left" w:pos="693"/>
                        <w:tab w:val="right" w:pos="9518"/>
                      </w:tabs>
                      <w:rPr>
                        <w:rFonts w:cs="Arial"/>
                        <w:bCs/>
                        <w:color w:val="F7A600"/>
                      </w:rPr>
                    </w:pPr>
                    <w:r w:rsidRPr="007D1D75">
                      <w:rPr>
                        <w:rFonts w:cs="Arial"/>
                        <w:bCs/>
                        <w:color w:val="F7A600"/>
                      </w:rPr>
                      <w:t>...................................................................................................................................</w:t>
                    </w:r>
                    <w:r w:rsidR="00CD25EC">
                      <w:rPr>
                        <w:rFonts w:cs="Arial"/>
                        <w:bCs/>
                        <w:color w:val="F7A600"/>
                      </w:rPr>
                      <w:t>..................................</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47E27" w14:textId="4160F2D8" w:rsidR="00BB6BF9" w:rsidRDefault="009A3FEF" w:rsidP="00331A05">
    <w:pPr>
      <w:ind w:right="360"/>
      <w:rPr>
        <w:noProof/>
        <w:lang w:eastAsia="de-AT"/>
      </w:rPr>
    </w:pPr>
    <w:r w:rsidRPr="009A3FEF">
      <w:rPr>
        <w:noProof/>
        <w:lang w:eastAsia="de-AT"/>
      </w:rPr>
      <w:drawing>
        <wp:inline distT="0" distB="0" distL="0" distR="0" wp14:anchorId="29DB1087" wp14:editId="5415E688">
          <wp:extent cx="2577600" cy="540000"/>
          <wp:effectExtent l="0" t="0" r="0" b="0"/>
          <wp:docPr id="32" name="Grafik 32" descr="T:\SIII-A-9\ESF+\17. Öffentlichkeitsarbeit\ESF+ Logo\co-funded_de\co-funded_de\Horizontal\JPEG\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III-A-9\ESF+\17. Öffentlichkeitsarbeit\ESF+ Logo\co-funded_de\co-funded_de\Horizontal\JPEG\DE Kofinanziert von der Europäischen Union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7600" cy="540000"/>
                  </a:xfrm>
                  <a:prstGeom prst="rect">
                    <a:avLst/>
                  </a:prstGeom>
                  <a:noFill/>
                  <a:ln>
                    <a:noFill/>
                  </a:ln>
                </pic:spPr>
              </pic:pic>
            </a:graphicData>
          </a:graphic>
        </wp:inline>
      </w:drawing>
    </w:r>
  </w:p>
  <w:p w14:paraId="21A86AD2" w14:textId="48548868" w:rsidR="00756634" w:rsidRDefault="00756634" w:rsidP="00756634">
    <w:pPr>
      <w:pStyle w:val="Kopfzeile"/>
    </w:pPr>
    <w:r w:rsidRPr="001E0A9B">
      <w:rPr>
        <w:rFonts w:eastAsia="Calibri"/>
        <w:bCs/>
      </w:rPr>
      <w:t xml:space="preserve">CCI </w:t>
    </w:r>
    <w:r w:rsidRPr="001E0A9B">
      <w:rPr>
        <w:rFonts w:eastAsia="Calibri"/>
      </w:rPr>
      <w:t>2021AT05FFPR001</w:t>
    </w:r>
    <w:r>
      <w:tab/>
    </w:r>
    <w:r>
      <w:tab/>
      <w:t xml:space="preserve">Version: </w:t>
    </w:r>
    <w:r w:rsidR="005B17E9">
      <w:t>ESF+</w:t>
    </w:r>
    <w:r w:rsidR="00FE78C1">
      <w:t xml:space="preserve"> </w:t>
    </w:r>
    <w:r w:rsidR="00B80D65">
      <w:t>01</w:t>
    </w:r>
    <w:r w:rsidR="00A771D6">
      <w:t>.0</w:t>
    </w:r>
    <w:r w:rsidR="00B80D65">
      <w:t>7</w:t>
    </w:r>
    <w:r>
      <w:t>.202</w:t>
    </w:r>
    <w:r w:rsidR="006F1A78">
      <w:t>5</w:t>
    </w:r>
  </w:p>
  <w:p w14:paraId="5516CD29" w14:textId="77777777" w:rsidR="00756634" w:rsidRDefault="00756634" w:rsidP="00331A05">
    <w:pP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E4542" w14:textId="77777777" w:rsidR="00BB6BF9" w:rsidRDefault="00BB6BF9" w:rsidP="00E04D89">
    <w:pPr>
      <w:tabs>
        <w:tab w:val="center" w:pos="458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8306F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3740C0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6948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61A6A8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A06E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FCA71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FF0FEE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DB4E6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B8A4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78189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B40F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C10C47"/>
    <w:multiLevelType w:val="hybridMultilevel"/>
    <w:tmpl w:val="44E2EA32"/>
    <w:lvl w:ilvl="0" w:tplc="0C070001">
      <w:start w:val="1"/>
      <w:numFmt w:val="bullet"/>
      <w:lvlText w:val=""/>
      <w:lvlJc w:val="left"/>
      <w:pPr>
        <w:ind w:left="1428" w:hanging="360"/>
      </w:pPr>
      <w:rPr>
        <w:rFonts w:ascii="Symbol" w:hAnsi="Symbol" w:hint="default"/>
      </w:rPr>
    </w:lvl>
    <w:lvl w:ilvl="1" w:tplc="0C070003" w:tentative="1">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12" w15:restartNumberingAfterBreak="0">
    <w:nsid w:val="0A3C4888"/>
    <w:multiLevelType w:val="hybridMultilevel"/>
    <w:tmpl w:val="8AB83F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AE220B2"/>
    <w:multiLevelType w:val="multilevel"/>
    <w:tmpl w:val="0010B4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0EB7374B"/>
    <w:multiLevelType w:val="hybridMultilevel"/>
    <w:tmpl w:val="D724391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0FB36CBD"/>
    <w:multiLevelType w:val="hybridMultilevel"/>
    <w:tmpl w:val="BE789330"/>
    <w:lvl w:ilvl="0" w:tplc="36C8EA6A">
      <w:start w:val="1"/>
      <w:numFmt w:val="decimal"/>
      <w:lvlText w:val="%1)"/>
      <w:lvlJc w:val="left"/>
      <w:pPr>
        <w:ind w:left="720" w:hanging="360"/>
      </w:pPr>
      <w:rPr>
        <w:rFonts w:hint="default"/>
        <w:b w:val="0"/>
      </w:rPr>
    </w:lvl>
    <w:lvl w:ilvl="1" w:tplc="0C070001">
      <w:start w:val="1"/>
      <w:numFmt w:val="bullet"/>
      <w:lvlText w:val=""/>
      <w:lvlJc w:val="left"/>
      <w:pPr>
        <w:ind w:left="1440" w:hanging="360"/>
      </w:pPr>
      <w:rPr>
        <w:rFonts w:ascii="Symbol" w:hAnsi="Symbol" w:hint="default"/>
      </w:r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13C81562"/>
    <w:multiLevelType w:val="multilevel"/>
    <w:tmpl w:val="FE8AA9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200B7FB4"/>
    <w:multiLevelType w:val="hybridMultilevel"/>
    <w:tmpl w:val="CFD836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232B6D3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14736A"/>
    <w:multiLevelType w:val="multilevel"/>
    <w:tmpl w:val="D5F812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3004C6A"/>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33866963"/>
    <w:multiLevelType w:val="multilevel"/>
    <w:tmpl w:val="4C720D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3AA3F1B"/>
    <w:multiLevelType w:val="multilevel"/>
    <w:tmpl w:val="4F84DB2A"/>
    <w:lvl w:ilvl="0">
      <w:start w:val="4"/>
      <w:numFmt w:val="decimal"/>
      <w:lvlText w:val="%1.0"/>
      <w:lvlJc w:val="left"/>
      <w:pPr>
        <w:ind w:left="1512" w:hanging="1080"/>
      </w:pPr>
      <w:rPr>
        <w:rFonts w:hint="default"/>
        <w:b w:val="0"/>
      </w:rPr>
    </w:lvl>
    <w:lvl w:ilvl="1">
      <w:start w:val="1"/>
      <w:numFmt w:val="decimal"/>
      <w:lvlText w:val="%1.%2"/>
      <w:lvlJc w:val="left"/>
      <w:pPr>
        <w:ind w:left="2220" w:hanging="1080"/>
      </w:pPr>
      <w:rPr>
        <w:rFonts w:hint="default"/>
        <w:b w:val="0"/>
      </w:rPr>
    </w:lvl>
    <w:lvl w:ilvl="2">
      <w:start w:val="1"/>
      <w:numFmt w:val="decimal"/>
      <w:lvlText w:val="%1.%2.%3"/>
      <w:lvlJc w:val="left"/>
      <w:pPr>
        <w:ind w:left="3288" w:hanging="1440"/>
      </w:pPr>
      <w:rPr>
        <w:rFonts w:hint="default"/>
        <w:b w:val="0"/>
      </w:rPr>
    </w:lvl>
    <w:lvl w:ilvl="3">
      <w:start w:val="1"/>
      <w:numFmt w:val="decimal"/>
      <w:lvlText w:val="%1.%2.%3.%4"/>
      <w:lvlJc w:val="left"/>
      <w:pPr>
        <w:ind w:left="4716" w:hanging="2160"/>
      </w:pPr>
      <w:rPr>
        <w:rFonts w:hint="default"/>
        <w:b w:val="0"/>
      </w:rPr>
    </w:lvl>
    <w:lvl w:ilvl="4">
      <w:start w:val="1"/>
      <w:numFmt w:val="decimal"/>
      <w:lvlText w:val="%1.%2.%3.%4.%5"/>
      <w:lvlJc w:val="left"/>
      <w:pPr>
        <w:ind w:left="5784" w:hanging="2520"/>
      </w:pPr>
      <w:rPr>
        <w:rFonts w:hint="default"/>
        <w:b w:val="0"/>
      </w:rPr>
    </w:lvl>
    <w:lvl w:ilvl="5">
      <w:start w:val="1"/>
      <w:numFmt w:val="decimal"/>
      <w:lvlText w:val="%1.%2.%3.%4.%5.%6"/>
      <w:lvlJc w:val="left"/>
      <w:pPr>
        <w:ind w:left="6852" w:hanging="2880"/>
      </w:pPr>
      <w:rPr>
        <w:rFonts w:hint="default"/>
        <w:b w:val="0"/>
      </w:rPr>
    </w:lvl>
    <w:lvl w:ilvl="6">
      <w:start w:val="1"/>
      <w:numFmt w:val="decimal"/>
      <w:lvlText w:val="%1.%2.%3.%4.%5.%6.%7"/>
      <w:lvlJc w:val="left"/>
      <w:pPr>
        <w:ind w:left="8280" w:hanging="3600"/>
      </w:pPr>
      <w:rPr>
        <w:rFonts w:hint="default"/>
        <w:b w:val="0"/>
      </w:rPr>
    </w:lvl>
    <w:lvl w:ilvl="7">
      <w:start w:val="1"/>
      <w:numFmt w:val="decimal"/>
      <w:lvlText w:val="%1.%2.%3.%4.%5.%6.%7.%8"/>
      <w:lvlJc w:val="left"/>
      <w:pPr>
        <w:ind w:left="9348" w:hanging="3960"/>
      </w:pPr>
      <w:rPr>
        <w:rFonts w:hint="default"/>
        <w:b w:val="0"/>
      </w:rPr>
    </w:lvl>
    <w:lvl w:ilvl="8">
      <w:start w:val="1"/>
      <w:numFmt w:val="decimal"/>
      <w:lvlText w:val="%1.%2.%3.%4.%5.%6.%7.%8.%9"/>
      <w:lvlJc w:val="left"/>
      <w:pPr>
        <w:ind w:left="10416" w:hanging="4320"/>
      </w:pPr>
      <w:rPr>
        <w:rFonts w:hint="default"/>
        <w:b w:val="0"/>
      </w:rPr>
    </w:lvl>
  </w:abstractNum>
  <w:abstractNum w:abstractNumId="23" w15:restartNumberingAfterBreak="0">
    <w:nsid w:val="3ABA3DCF"/>
    <w:multiLevelType w:val="hybridMultilevel"/>
    <w:tmpl w:val="C8BA1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62458C"/>
    <w:multiLevelType w:val="hybridMultilevel"/>
    <w:tmpl w:val="C32E74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E115515"/>
    <w:multiLevelType w:val="hybridMultilevel"/>
    <w:tmpl w:val="5B982ED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431B16F4"/>
    <w:multiLevelType w:val="multilevel"/>
    <w:tmpl w:val="034262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BA91D5D"/>
    <w:multiLevelType w:val="hybridMultilevel"/>
    <w:tmpl w:val="5CF0C152"/>
    <w:lvl w:ilvl="0" w:tplc="569E3D8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BB41EB2"/>
    <w:multiLevelType w:val="hybridMultilevel"/>
    <w:tmpl w:val="97ECB64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6F630A92"/>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3BA0298"/>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474491F"/>
    <w:multiLevelType w:val="hybridMultilevel"/>
    <w:tmpl w:val="E4E491A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7A9B59D7"/>
    <w:multiLevelType w:val="hybridMultilevel"/>
    <w:tmpl w:val="87B21A3E"/>
    <w:lvl w:ilvl="0" w:tplc="B880A27E">
      <w:numFmt w:val="bullet"/>
      <w:lvlText w:val=""/>
      <w:lvlJc w:val="left"/>
      <w:pPr>
        <w:ind w:left="1440" w:hanging="360"/>
      </w:pPr>
      <w:rPr>
        <w:rFonts w:ascii="Symbol" w:eastAsia="Calibri" w:hAnsi="Symbol" w:cs="Times New Roman"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33" w15:restartNumberingAfterBreak="0">
    <w:nsid w:val="7AD76E34"/>
    <w:multiLevelType w:val="hybridMultilevel"/>
    <w:tmpl w:val="3D08AF2C"/>
    <w:lvl w:ilvl="0" w:tplc="AA9A4C1A">
      <w:start w:val="1"/>
      <w:numFmt w:val="bullet"/>
      <w:pStyle w:val="InhaltESF"/>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BFF4BBD"/>
    <w:multiLevelType w:val="multilevel"/>
    <w:tmpl w:val="92065A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C941947"/>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CD973A4"/>
    <w:multiLevelType w:val="multilevel"/>
    <w:tmpl w:val="0407001F"/>
    <w:numStyleLink w:val="111111"/>
  </w:abstractNum>
  <w:abstractNum w:abstractNumId="37" w15:restartNumberingAfterBreak="0">
    <w:nsid w:val="7CDE245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8" w15:restartNumberingAfterBreak="0">
    <w:nsid w:val="7ED86FD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31"/>
  </w:num>
  <w:num w:numId="3">
    <w:abstractNumId w:val="18"/>
  </w:num>
  <w:num w:numId="4">
    <w:abstractNumId w:val="34"/>
  </w:num>
  <w:num w:numId="5">
    <w:abstractNumId w:val="21"/>
  </w:num>
  <w:num w:numId="6">
    <w:abstractNumId w:val="15"/>
  </w:num>
  <w:num w:numId="7">
    <w:abstractNumId w:val="32"/>
  </w:num>
  <w:num w:numId="8">
    <w:abstractNumId w:val="11"/>
  </w:num>
  <w:num w:numId="9">
    <w:abstractNumId w:val="19"/>
  </w:num>
  <w:num w:numId="10">
    <w:abstractNumId w:val="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33"/>
  </w:num>
  <w:num w:numId="22">
    <w:abstractNumId w:val="27"/>
  </w:num>
  <w:num w:numId="23">
    <w:abstractNumId w:val="14"/>
  </w:num>
  <w:num w:numId="24">
    <w:abstractNumId w:val="26"/>
  </w:num>
  <w:num w:numId="25">
    <w:abstractNumId w:val="13"/>
  </w:num>
  <w:num w:numId="26">
    <w:abstractNumId w:val="12"/>
  </w:num>
  <w:num w:numId="27">
    <w:abstractNumId w:val="16"/>
  </w:num>
  <w:num w:numId="28">
    <w:abstractNumId w:val="37"/>
  </w:num>
  <w:num w:numId="29">
    <w:abstractNumId w:val="38"/>
  </w:num>
  <w:num w:numId="30">
    <w:abstractNumId w:val="29"/>
  </w:num>
  <w:num w:numId="31">
    <w:abstractNumId w:val="35"/>
  </w:num>
  <w:num w:numId="32">
    <w:abstractNumId w:val="36"/>
  </w:num>
  <w:num w:numId="33">
    <w:abstractNumId w:val="22"/>
  </w:num>
  <w:num w:numId="34">
    <w:abstractNumId w:val="30"/>
  </w:num>
  <w:num w:numId="35">
    <w:abstractNumId w:val="17"/>
  </w:num>
  <w:num w:numId="36">
    <w:abstractNumId w:val="24"/>
  </w:num>
  <w:num w:numId="37">
    <w:abstractNumId w:val="28"/>
  </w:num>
  <w:num w:numId="38">
    <w:abstractNumId w:val="2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0"/>
  <w:activeWritingStyle w:appName="MSWord" w:lang="de-AT" w:vendorID="64" w:dllVersion="131078" w:nlCheck="1" w:checkStyle="0"/>
  <w:activeWritingStyle w:appName="MSWord" w:lang="fr-FR" w:vendorID="64" w:dllVersion="131078"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30721"/>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20A"/>
    <w:rsid w:val="000138C5"/>
    <w:rsid w:val="000142B6"/>
    <w:rsid w:val="000169C0"/>
    <w:rsid w:val="000179E1"/>
    <w:rsid w:val="00025919"/>
    <w:rsid w:val="000274B1"/>
    <w:rsid w:val="00037564"/>
    <w:rsid w:val="00040460"/>
    <w:rsid w:val="00041B70"/>
    <w:rsid w:val="00043040"/>
    <w:rsid w:val="00045A84"/>
    <w:rsid w:val="00045DA6"/>
    <w:rsid w:val="000465A7"/>
    <w:rsid w:val="000524BF"/>
    <w:rsid w:val="000603D3"/>
    <w:rsid w:val="00063605"/>
    <w:rsid w:val="00066529"/>
    <w:rsid w:val="00071F8B"/>
    <w:rsid w:val="0007263C"/>
    <w:rsid w:val="00081032"/>
    <w:rsid w:val="00081A9F"/>
    <w:rsid w:val="0009510C"/>
    <w:rsid w:val="000A4139"/>
    <w:rsid w:val="000A58FD"/>
    <w:rsid w:val="000A59D5"/>
    <w:rsid w:val="000B11C3"/>
    <w:rsid w:val="000B37B6"/>
    <w:rsid w:val="000B50EC"/>
    <w:rsid w:val="000C353F"/>
    <w:rsid w:val="000C3E75"/>
    <w:rsid w:val="000C3EEF"/>
    <w:rsid w:val="000C5C81"/>
    <w:rsid w:val="000E0A7F"/>
    <w:rsid w:val="000E362F"/>
    <w:rsid w:val="000F0023"/>
    <w:rsid w:val="000F09D7"/>
    <w:rsid w:val="00102CDA"/>
    <w:rsid w:val="0010709F"/>
    <w:rsid w:val="00117F7C"/>
    <w:rsid w:val="001315CA"/>
    <w:rsid w:val="00131C1D"/>
    <w:rsid w:val="00143EF1"/>
    <w:rsid w:val="00144C2A"/>
    <w:rsid w:val="0015422B"/>
    <w:rsid w:val="001631AD"/>
    <w:rsid w:val="001704A0"/>
    <w:rsid w:val="0017297D"/>
    <w:rsid w:val="00173321"/>
    <w:rsid w:val="00177A9F"/>
    <w:rsid w:val="0018537E"/>
    <w:rsid w:val="00190C4B"/>
    <w:rsid w:val="001A2B0A"/>
    <w:rsid w:val="001B0BE5"/>
    <w:rsid w:val="001B7B95"/>
    <w:rsid w:val="001C4584"/>
    <w:rsid w:val="001E381D"/>
    <w:rsid w:val="001F575F"/>
    <w:rsid w:val="001F6F54"/>
    <w:rsid w:val="00201017"/>
    <w:rsid w:val="002033DF"/>
    <w:rsid w:val="00203B2E"/>
    <w:rsid w:val="00207437"/>
    <w:rsid w:val="00207CFD"/>
    <w:rsid w:val="00207FC9"/>
    <w:rsid w:val="00210FAD"/>
    <w:rsid w:val="00211604"/>
    <w:rsid w:val="002174E5"/>
    <w:rsid w:val="002235C0"/>
    <w:rsid w:val="0022620A"/>
    <w:rsid w:val="002270C3"/>
    <w:rsid w:val="0022711A"/>
    <w:rsid w:val="002335EB"/>
    <w:rsid w:val="00250B9E"/>
    <w:rsid w:val="00250E8E"/>
    <w:rsid w:val="00264D45"/>
    <w:rsid w:val="0026706E"/>
    <w:rsid w:val="00272CD2"/>
    <w:rsid w:val="00276F4B"/>
    <w:rsid w:val="00291EC7"/>
    <w:rsid w:val="002932D4"/>
    <w:rsid w:val="002B01C1"/>
    <w:rsid w:val="002B5B04"/>
    <w:rsid w:val="002C0846"/>
    <w:rsid w:val="002C09CC"/>
    <w:rsid w:val="002C442B"/>
    <w:rsid w:val="002C50D6"/>
    <w:rsid w:val="002D0FA2"/>
    <w:rsid w:val="002D1D27"/>
    <w:rsid w:val="002E3954"/>
    <w:rsid w:val="002E4EFA"/>
    <w:rsid w:val="002E732B"/>
    <w:rsid w:val="002F2071"/>
    <w:rsid w:val="002F78AF"/>
    <w:rsid w:val="002F7F4F"/>
    <w:rsid w:val="00303F3F"/>
    <w:rsid w:val="003045FF"/>
    <w:rsid w:val="00304C3A"/>
    <w:rsid w:val="003065AF"/>
    <w:rsid w:val="00310A48"/>
    <w:rsid w:val="00310EEF"/>
    <w:rsid w:val="00311134"/>
    <w:rsid w:val="003122E8"/>
    <w:rsid w:val="00312EFA"/>
    <w:rsid w:val="00314679"/>
    <w:rsid w:val="00327061"/>
    <w:rsid w:val="00331A05"/>
    <w:rsid w:val="00333CB4"/>
    <w:rsid w:val="003345A1"/>
    <w:rsid w:val="003353F6"/>
    <w:rsid w:val="00342DD4"/>
    <w:rsid w:val="00344D44"/>
    <w:rsid w:val="00347A21"/>
    <w:rsid w:val="00355C0E"/>
    <w:rsid w:val="00357810"/>
    <w:rsid w:val="00360613"/>
    <w:rsid w:val="00361125"/>
    <w:rsid w:val="0036300F"/>
    <w:rsid w:val="0036444F"/>
    <w:rsid w:val="003706C4"/>
    <w:rsid w:val="00371618"/>
    <w:rsid w:val="00372FC9"/>
    <w:rsid w:val="003844A6"/>
    <w:rsid w:val="0038716F"/>
    <w:rsid w:val="003A30DF"/>
    <w:rsid w:val="003B311E"/>
    <w:rsid w:val="003B4116"/>
    <w:rsid w:val="003B49FB"/>
    <w:rsid w:val="003D16A2"/>
    <w:rsid w:val="003D1BB2"/>
    <w:rsid w:val="003E0D4A"/>
    <w:rsid w:val="003E4E5B"/>
    <w:rsid w:val="003F0DE8"/>
    <w:rsid w:val="003F1E0B"/>
    <w:rsid w:val="00400D48"/>
    <w:rsid w:val="004040AB"/>
    <w:rsid w:val="00411106"/>
    <w:rsid w:val="00411B56"/>
    <w:rsid w:val="00412006"/>
    <w:rsid w:val="00415EA6"/>
    <w:rsid w:val="004177B0"/>
    <w:rsid w:val="00422DD9"/>
    <w:rsid w:val="004231F8"/>
    <w:rsid w:val="00424CD9"/>
    <w:rsid w:val="0042744A"/>
    <w:rsid w:val="00430054"/>
    <w:rsid w:val="0043216B"/>
    <w:rsid w:val="004325A0"/>
    <w:rsid w:val="00435619"/>
    <w:rsid w:val="00453474"/>
    <w:rsid w:val="004538B3"/>
    <w:rsid w:val="00462216"/>
    <w:rsid w:val="0046759D"/>
    <w:rsid w:val="00467DED"/>
    <w:rsid w:val="004802DB"/>
    <w:rsid w:val="004854CB"/>
    <w:rsid w:val="00494C29"/>
    <w:rsid w:val="004969EB"/>
    <w:rsid w:val="004A2AB5"/>
    <w:rsid w:val="004A4D7F"/>
    <w:rsid w:val="004C3065"/>
    <w:rsid w:val="004D08FB"/>
    <w:rsid w:val="004E3041"/>
    <w:rsid w:val="00502366"/>
    <w:rsid w:val="005041C6"/>
    <w:rsid w:val="00510500"/>
    <w:rsid w:val="00526395"/>
    <w:rsid w:val="0053166B"/>
    <w:rsid w:val="00532B5B"/>
    <w:rsid w:val="00537BFD"/>
    <w:rsid w:val="005404F6"/>
    <w:rsid w:val="00545D92"/>
    <w:rsid w:val="0056459F"/>
    <w:rsid w:val="00570B7B"/>
    <w:rsid w:val="00570C9D"/>
    <w:rsid w:val="005767D7"/>
    <w:rsid w:val="0058018B"/>
    <w:rsid w:val="00580C61"/>
    <w:rsid w:val="00581857"/>
    <w:rsid w:val="005845DF"/>
    <w:rsid w:val="00585479"/>
    <w:rsid w:val="00587328"/>
    <w:rsid w:val="005913E1"/>
    <w:rsid w:val="005915CC"/>
    <w:rsid w:val="00592C7E"/>
    <w:rsid w:val="00592F93"/>
    <w:rsid w:val="005A1A75"/>
    <w:rsid w:val="005A35C8"/>
    <w:rsid w:val="005B17E9"/>
    <w:rsid w:val="005C0328"/>
    <w:rsid w:val="005C35A4"/>
    <w:rsid w:val="005C6164"/>
    <w:rsid w:val="005D54F9"/>
    <w:rsid w:val="005E23C7"/>
    <w:rsid w:val="005E2E1E"/>
    <w:rsid w:val="005F1840"/>
    <w:rsid w:val="00600D51"/>
    <w:rsid w:val="00600E9A"/>
    <w:rsid w:val="00602E19"/>
    <w:rsid w:val="00606CB5"/>
    <w:rsid w:val="00607016"/>
    <w:rsid w:val="006210E7"/>
    <w:rsid w:val="006238D4"/>
    <w:rsid w:val="00626FD7"/>
    <w:rsid w:val="00633E24"/>
    <w:rsid w:val="006376DD"/>
    <w:rsid w:val="00641784"/>
    <w:rsid w:val="00653785"/>
    <w:rsid w:val="00657612"/>
    <w:rsid w:val="00657BD8"/>
    <w:rsid w:val="0066106A"/>
    <w:rsid w:val="00662786"/>
    <w:rsid w:val="00662CE5"/>
    <w:rsid w:val="00665C3B"/>
    <w:rsid w:val="006721F1"/>
    <w:rsid w:val="00692857"/>
    <w:rsid w:val="00694185"/>
    <w:rsid w:val="006A140A"/>
    <w:rsid w:val="006B145B"/>
    <w:rsid w:val="006B2259"/>
    <w:rsid w:val="006B3193"/>
    <w:rsid w:val="006C644C"/>
    <w:rsid w:val="006D67E7"/>
    <w:rsid w:val="006D6A9C"/>
    <w:rsid w:val="006E0E9B"/>
    <w:rsid w:val="006E109D"/>
    <w:rsid w:val="006E2E75"/>
    <w:rsid w:val="006E688F"/>
    <w:rsid w:val="006E7907"/>
    <w:rsid w:val="006F1A78"/>
    <w:rsid w:val="006F2947"/>
    <w:rsid w:val="00703663"/>
    <w:rsid w:val="00717F8A"/>
    <w:rsid w:val="00730133"/>
    <w:rsid w:val="00734D19"/>
    <w:rsid w:val="007549B4"/>
    <w:rsid w:val="00756634"/>
    <w:rsid w:val="007653D7"/>
    <w:rsid w:val="00766B12"/>
    <w:rsid w:val="007723E7"/>
    <w:rsid w:val="007755D6"/>
    <w:rsid w:val="00777830"/>
    <w:rsid w:val="00780FC9"/>
    <w:rsid w:val="00783B0F"/>
    <w:rsid w:val="00791767"/>
    <w:rsid w:val="0079228C"/>
    <w:rsid w:val="00793729"/>
    <w:rsid w:val="00795206"/>
    <w:rsid w:val="00797209"/>
    <w:rsid w:val="007A19C3"/>
    <w:rsid w:val="007A7822"/>
    <w:rsid w:val="007B1FA6"/>
    <w:rsid w:val="007B3EC0"/>
    <w:rsid w:val="007B4A42"/>
    <w:rsid w:val="007B6245"/>
    <w:rsid w:val="007B6359"/>
    <w:rsid w:val="007B7569"/>
    <w:rsid w:val="007C46EF"/>
    <w:rsid w:val="007D1D75"/>
    <w:rsid w:val="007D6719"/>
    <w:rsid w:val="007D73B2"/>
    <w:rsid w:val="007E193E"/>
    <w:rsid w:val="007E1FCE"/>
    <w:rsid w:val="007E530B"/>
    <w:rsid w:val="007E6C0B"/>
    <w:rsid w:val="007F3FAE"/>
    <w:rsid w:val="00802C59"/>
    <w:rsid w:val="00805483"/>
    <w:rsid w:val="0081699A"/>
    <w:rsid w:val="00822A6A"/>
    <w:rsid w:val="00833655"/>
    <w:rsid w:val="00833BB2"/>
    <w:rsid w:val="00854734"/>
    <w:rsid w:val="00890069"/>
    <w:rsid w:val="0089130C"/>
    <w:rsid w:val="008A0BD1"/>
    <w:rsid w:val="008A2509"/>
    <w:rsid w:val="008A472B"/>
    <w:rsid w:val="008A547B"/>
    <w:rsid w:val="008A5F1B"/>
    <w:rsid w:val="008B1453"/>
    <w:rsid w:val="008B1D06"/>
    <w:rsid w:val="008B58B6"/>
    <w:rsid w:val="008B6514"/>
    <w:rsid w:val="008C6628"/>
    <w:rsid w:val="008D0FBA"/>
    <w:rsid w:val="008D60BC"/>
    <w:rsid w:val="008E260C"/>
    <w:rsid w:val="008E3A5E"/>
    <w:rsid w:val="008E413C"/>
    <w:rsid w:val="008E65BE"/>
    <w:rsid w:val="008F46A5"/>
    <w:rsid w:val="0090604C"/>
    <w:rsid w:val="009118D0"/>
    <w:rsid w:val="00930F3B"/>
    <w:rsid w:val="00942EF7"/>
    <w:rsid w:val="009479E5"/>
    <w:rsid w:val="00947D66"/>
    <w:rsid w:val="00954D98"/>
    <w:rsid w:val="0096424C"/>
    <w:rsid w:val="0097148C"/>
    <w:rsid w:val="00982665"/>
    <w:rsid w:val="00996E79"/>
    <w:rsid w:val="009A2523"/>
    <w:rsid w:val="009A29DA"/>
    <w:rsid w:val="009A3CFD"/>
    <w:rsid w:val="009A3FEF"/>
    <w:rsid w:val="009A6F1A"/>
    <w:rsid w:val="009A731B"/>
    <w:rsid w:val="009A7333"/>
    <w:rsid w:val="009B3D29"/>
    <w:rsid w:val="009B466E"/>
    <w:rsid w:val="009B5703"/>
    <w:rsid w:val="009B6849"/>
    <w:rsid w:val="009C397E"/>
    <w:rsid w:val="009C4638"/>
    <w:rsid w:val="009C49FB"/>
    <w:rsid w:val="009D17C4"/>
    <w:rsid w:val="009E2B11"/>
    <w:rsid w:val="009E2F9A"/>
    <w:rsid w:val="009F320F"/>
    <w:rsid w:val="009F5352"/>
    <w:rsid w:val="00A147B9"/>
    <w:rsid w:val="00A16CD7"/>
    <w:rsid w:val="00A17E2D"/>
    <w:rsid w:val="00A22989"/>
    <w:rsid w:val="00A2723F"/>
    <w:rsid w:val="00A34AFF"/>
    <w:rsid w:val="00A35D10"/>
    <w:rsid w:val="00A36F70"/>
    <w:rsid w:val="00A50D0B"/>
    <w:rsid w:val="00A5666F"/>
    <w:rsid w:val="00A570E4"/>
    <w:rsid w:val="00A66C3E"/>
    <w:rsid w:val="00A71AB4"/>
    <w:rsid w:val="00A72B87"/>
    <w:rsid w:val="00A73B81"/>
    <w:rsid w:val="00A771D6"/>
    <w:rsid w:val="00A818F9"/>
    <w:rsid w:val="00A83FCA"/>
    <w:rsid w:val="00A85709"/>
    <w:rsid w:val="00A87CA4"/>
    <w:rsid w:val="00A90263"/>
    <w:rsid w:val="00A96E12"/>
    <w:rsid w:val="00AA3E01"/>
    <w:rsid w:val="00AA5EF5"/>
    <w:rsid w:val="00AA6AB3"/>
    <w:rsid w:val="00AB3F76"/>
    <w:rsid w:val="00AB49F2"/>
    <w:rsid w:val="00AC2A70"/>
    <w:rsid w:val="00AD32EA"/>
    <w:rsid w:val="00AD45A5"/>
    <w:rsid w:val="00AE4377"/>
    <w:rsid w:val="00AE4A36"/>
    <w:rsid w:val="00AE6CE1"/>
    <w:rsid w:val="00AE74A6"/>
    <w:rsid w:val="00AF2B0C"/>
    <w:rsid w:val="00B016FC"/>
    <w:rsid w:val="00B05CA9"/>
    <w:rsid w:val="00B36E3F"/>
    <w:rsid w:val="00B36F4A"/>
    <w:rsid w:val="00B4335B"/>
    <w:rsid w:val="00B44D0A"/>
    <w:rsid w:val="00B4660D"/>
    <w:rsid w:val="00B50764"/>
    <w:rsid w:val="00B610A2"/>
    <w:rsid w:val="00B80D65"/>
    <w:rsid w:val="00B81031"/>
    <w:rsid w:val="00B915B7"/>
    <w:rsid w:val="00BA6DC0"/>
    <w:rsid w:val="00BA6F3E"/>
    <w:rsid w:val="00BA78B7"/>
    <w:rsid w:val="00BB6BF9"/>
    <w:rsid w:val="00BC5CF3"/>
    <w:rsid w:val="00BC6239"/>
    <w:rsid w:val="00BD1A42"/>
    <w:rsid w:val="00BD4FE8"/>
    <w:rsid w:val="00BE115C"/>
    <w:rsid w:val="00BE2EC3"/>
    <w:rsid w:val="00C10419"/>
    <w:rsid w:val="00C10D32"/>
    <w:rsid w:val="00C17563"/>
    <w:rsid w:val="00C22F55"/>
    <w:rsid w:val="00C32D2D"/>
    <w:rsid w:val="00C57AE4"/>
    <w:rsid w:val="00C608CD"/>
    <w:rsid w:val="00C67826"/>
    <w:rsid w:val="00C80AE7"/>
    <w:rsid w:val="00C83409"/>
    <w:rsid w:val="00C837EA"/>
    <w:rsid w:val="00C84A17"/>
    <w:rsid w:val="00C85EF6"/>
    <w:rsid w:val="00C86068"/>
    <w:rsid w:val="00CA03E3"/>
    <w:rsid w:val="00CB02CC"/>
    <w:rsid w:val="00CB1CBE"/>
    <w:rsid w:val="00CD25EC"/>
    <w:rsid w:val="00CE1498"/>
    <w:rsid w:val="00CE267E"/>
    <w:rsid w:val="00CE7CFF"/>
    <w:rsid w:val="00CF78ED"/>
    <w:rsid w:val="00D11885"/>
    <w:rsid w:val="00D127BB"/>
    <w:rsid w:val="00D15991"/>
    <w:rsid w:val="00D37368"/>
    <w:rsid w:val="00D40FE3"/>
    <w:rsid w:val="00D56776"/>
    <w:rsid w:val="00D62A7D"/>
    <w:rsid w:val="00D65C11"/>
    <w:rsid w:val="00D670EE"/>
    <w:rsid w:val="00D71044"/>
    <w:rsid w:val="00D906C5"/>
    <w:rsid w:val="00D91E46"/>
    <w:rsid w:val="00D94918"/>
    <w:rsid w:val="00DA0BCE"/>
    <w:rsid w:val="00DA3CB5"/>
    <w:rsid w:val="00DB17A9"/>
    <w:rsid w:val="00DB4BE0"/>
    <w:rsid w:val="00DB588A"/>
    <w:rsid w:val="00DC7E99"/>
    <w:rsid w:val="00DD3EF6"/>
    <w:rsid w:val="00DE5A70"/>
    <w:rsid w:val="00DE6BBD"/>
    <w:rsid w:val="00DF107D"/>
    <w:rsid w:val="00DF7578"/>
    <w:rsid w:val="00E0046D"/>
    <w:rsid w:val="00E02A7D"/>
    <w:rsid w:val="00E04D89"/>
    <w:rsid w:val="00E072BC"/>
    <w:rsid w:val="00E07B02"/>
    <w:rsid w:val="00E1199E"/>
    <w:rsid w:val="00E11F4C"/>
    <w:rsid w:val="00E23C7A"/>
    <w:rsid w:val="00E256FB"/>
    <w:rsid w:val="00E25821"/>
    <w:rsid w:val="00E4546A"/>
    <w:rsid w:val="00E55477"/>
    <w:rsid w:val="00E60DD8"/>
    <w:rsid w:val="00E61236"/>
    <w:rsid w:val="00E62232"/>
    <w:rsid w:val="00E67439"/>
    <w:rsid w:val="00E715C0"/>
    <w:rsid w:val="00E721BC"/>
    <w:rsid w:val="00E74823"/>
    <w:rsid w:val="00E973B6"/>
    <w:rsid w:val="00EA2601"/>
    <w:rsid w:val="00EA7887"/>
    <w:rsid w:val="00EB313A"/>
    <w:rsid w:val="00EC14FA"/>
    <w:rsid w:val="00ED63E8"/>
    <w:rsid w:val="00EE1752"/>
    <w:rsid w:val="00EE65CF"/>
    <w:rsid w:val="00F0133C"/>
    <w:rsid w:val="00F056FE"/>
    <w:rsid w:val="00F12110"/>
    <w:rsid w:val="00F14E1D"/>
    <w:rsid w:val="00F16339"/>
    <w:rsid w:val="00F25EF6"/>
    <w:rsid w:val="00F31B62"/>
    <w:rsid w:val="00F3290A"/>
    <w:rsid w:val="00F477BF"/>
    <w:rsid w:val="00F50BF7"/>
    <w:rsid w:val="00F57AB8"/>
    <w:rsid w:val="00F62C0E"/>
    <w:rsid w:val="00F84A1C"/>
    <w:rsid w:val="00F8742B"/>
    <w:rsid w:val="00F90A39"/>
    <w:rsid w:val="00F942DC"/>
    <w:rsid w:val="00F97EAC"/>
    <w:rsid w:val="00FB093E"/>
    <w:rsid w:val="00FB24FB"/>
    <w:rsid w:val="00FC4725"/>
    <w:rsid w:val="00FD0390"/>
    <w:rsid w:val="00FE0E4E"/>
    <w:rsid w:val="00FE149A"/>
    <w:rsid w:val="00FE5096"/>
    <w:rsid w:val="00FE5107"/>
    <w:rsid w:val="00FE78C1"/>
    <w:rsid w:val="00FF52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53F56C27"/>
  <w15:docId w15:val="{17A7D674-4B8F-43F2-A507-9EE1BDC66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PGothic"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58FD"/>
    <w:pPr>
      <w:spacing w:after="200" w:line="276" w:lineRule="auto"/>
    </w:pPr>
    <w:rPr>
      <w:sz w:val="22"/>
      <w:szCs w:val="22"/>
      <w:lang w:val="de-AT"/>
    </w:rPr>
  </w:style>
  <w:style w:type="paragraph" w:styleId="berschrift1">
    <w:name w:val="heading 1"/>
    <w:aliases w:val="Headline 3"/>
    <w:basedOn w:val="Headline1ESF"/>
    <w:next w:val="Standard"/>
    <w:link w:val="berschrift1Zchn"/>
    <w:autoRedefine/>
    <w:uiPriority w:val="9"/>
    <w:qFormat/>
    <w:rsid w:val="008A2509"/>
    <w:pPr>
      <w:keepNext/>
      <w:keepLines/>
      <w:numPr>
        <w:numId w:val="28"/>
      </w:numPr>
      <w:spacing w:before="480"/>
      <w:outlineLvl w:val="0"/>
    </w:pPr>
    <w:rPr>
      <w:rFonts w:cs="Times New Roman"/>
      <w:color w:val="F7A600"/>
      <w:sz w:val="20"/>
      <w:szCs w:val="28"/>
    </w:rPr>
  </w:style>
  <w:style w:type="paragraph" w:styleId="berschrift2">
    <w:name w:val="heading 2"/>
    <w:aliases w:val="Ü2"/>
    <w:basedOn w:val="Standard"/>
    <w:next w:val="Standard"/>
    <w:link w:val="berschrift2Zchn"/>
    <w:uiPriority w:val="9"/>
    <w:unhideWhenUsed/>
    <w:qFormat/>
    <w:rsid w:val="002E3954"/>
    <w:pPr>
      <w:keepNext/>
      <w:keepLines/>
      <w:numPr>
        <w:ilvl w:val="1"/>
        <w:numId w:val="28"/>
      </w:numPr>
      <w:spacing w:before="200" w:after="0"/>
      <w:outlineLvl w:val="1"/>
    </w:pPr>
    <w:rPr>
      <w:rFonts w:ascii="Calibri Light" w:hAnsi="Calibri Light"/>
      <w:b/>
      <w:bCs/>
      <w:color w:val="003399"/>
      <w:sz w:val="26"/>
      <w:szCs w:val="26"/>
    </w:rPr>
  </w:style>
  <w:style w:type="paragraph" w:styleId="berschrift3">
    <w:name w:val="heading 3"/>
    <w:aliases w:val="Ü3"/>
    <w:basedOn w:val="Standard"/>
    <w:next w:val="Standard"/>
    <w:link w:val="berschrift3Zchn"/>
    <w:uiPriority w:val="9"/>
    <w:unhideWhenUsed/>
    <w:qFormat/>
    <w:rsid w:val="002E3954"/>
    <w:pPr>
      <w:keepNext/>
      <w:keepLines/>
      <w:numPr>
        <w:ilvl w:val="2"/>
        <w:numId w:val="28"/>
      </w:numPr>
      <w:spacing w:before="200" w:after="0"/>
      <w:outlineLvl w:val="2"/>
    </w:pPr>
    <w:rPr>
      <w:rFonts w:ascii="Calibri Light" w:hAnsi="Calibri Light"/>
      <w:b/>
      <w:bCs/>
      <w:color w:val="003399"/>
    </w:rPr>
  </w:style>
  <w:style w:type="paragraph" w:styleId="berschrift4">
    <w:name w:val="heading 4"/>
    <w:aliases w:val="Ü4"/>
    <w:basedOn w:val="Standard"/>
    <w:next w:val="Standard"/>
    <w:link w:val="berschrift4Zchn"/>
    <w:uiPriority w:val="9"/>
    <w:unhideWhenUsed/>
    <w:qFormat/>
    <w:rsid w:val="002E3954"/>
    <w:pPr>
      <w:keepNext/>
      <w:keepLines/>
      <w:numPr>
        <w:ilvl w:val="3"/>
        <w:numId w:val="28"/>
      </w:numPr>
      <w:spacing w:before="200" w:after="0"/>
      <w:outlineLvl w:val="3"/>
    </w:pPr>
    <w:rPr>
      <w:rFonts w:ascii="Calibri Light" w:hAnsi="Calibri Light"/>
      <w:b/>
      <w:bCs/>
      <w:i/>
      <w:iCs/>
      <w:color w:val="003399"/>
    </w:rPr>
  </w:style>
  <w:style w:type="paragraph" w:styleId="berschrift5">
    <w:name w:val="heading 5"/>
    <w:basedOn w:val="Standard"/>
    <w:next w:val="Standard"/>
    <w:link w:val="berschrift5Zchn"/>
    <w:uiPriority w:val="9"/>
    <w:unhideWhenUsed/>
    <w:qFormat/>
    <w:rsid w:val="002E3954"/>
    <w:pPr>
      <w:keepNext/>
      <w:keepLines/>
      <w:numPr>
        <w:ilvl w:val="4"/>
        <w:numId w:val="28"/>
      </w:numPr>
      <w:spacing w:before="200" w:after="0"/>
      <w:outlineLvl w:val="4"/>
    </w:pPr>
    <w:rPr>
      <w:rFonts w:ascii="Calibri Light" w:hAnsi="Calibri Light"/>
      <w:color w:val="00194C"/>
    </w:rPr>
  </w:style>
  <w:style w:type="paragraph" w:styleId="berschrift6">
    <w:name w:val="heading 6"/>
    <w:basedOn w:val="Standard"/>
    <w:next w:val="Standard"/>
    <w:link w:val="berschrift6Zchn"/>
    <w:uiPriority w:val="9"/>
    <w:unhideWhenUsed/>
    <w:qFormat/>
    <w:rsid w:val="002E3954"/>
    <w:pPr>
      <w:keepNext/>
      <w:keepLines/>
      <w:numPr>
        <w:ilvl w:val="5"/>
        <w:numId w:val="28"/>
      </w:numPr>
      <w:spacing w:before="200" w:after="0"/>
      <w:outlineLvl w:val="5"/>
    </w:pPr>
    <w:rPr>
      <w:rFonts w:ascii="Calibri Light" w:hAnsi="Calibri Light"/>
      <w:i/>
      <w:iCs/>
      <w:color w:val="00194C"/>
    </w:rPr>
  </w:style>
  <w:style w:type="paragraph" w:styleId="berschrift7">
    <w:name w:val="heading 7"/>
    <w:basedOn w:val="Standard"/>
    <w:next w:val="Standard"/>
    <w:link w:val="berschrift7Zchn"/>
    <w:uiPriority w:val="9"/>
    <w:unhideWhenUsed/>
    <w:qFormat/>
    <w:rsid w:val="002E3954"/>
    <w:pPr>
      <w:keepNext/>
      <w:keepLines/>
      <w:numPr>
        <w:ilvl w:val="6"/>
        <w:numId w:val="28"/>
      </w:numPr>
      <w:spacing w:before="200" w:after="0"/>
      <w:outlineLvl w:val="6"/>
    </w:pPr>
    <w:rPr>
      <w:rFonts w:ascii="Calibri Light" w:hAnsi="Calibri Light"/>
      <w:i/>
      <w:iCs/>
      <w:color w:val="797977"/>
    </w:rPr>
  </w:style>
  <w:style w:type="paragraph" w:styleId="berschrift8">
    <w:name w:val="heading 8"/>
    <w:basedOn w:val="Standard"/>
    <w:next w:val="Standard"/>
    <w:link w:val="berschrift8Zchn"/>
    <w:uiPriority w:val="9"/>
    <w:unhideWhenUsed/>
    <w:qFormat/>
    <w:rsid w:val="002E3954"/>
    <w:pPr>
      <w:keepNext/>
      <w:keepLines/>
      <w:numPr>
        <w:ilvl w:val="7"/>
        <w:numId w:val="28"/>
      </w:numPr>
      <w:spacing w:before="200" w:after="0"/>
      <w:outlineLvl w:val="7"/>
    </w:pPr>
    <w:rPr>
      <w:rFonts w:ascii="Calibri Light" w:hAnsi="Calibri Light"/>
      <w:color w:val="003399"/>
      <w:sz w:val="20"/>
      <w:szCs w:val="20"/>
    </w:rPr>
  </w:style>
  <w:style w:type="paragraph" w:styleId="berschrift9">
    <w:name w:val="heading 9"/>
    <w:basedOn w:val="Standard"/>
    <w:next w:val="Standard"/>
    <w:link w:val="berschrift9Zchn"/>
    <w:uiPriority w:val="9"/>
    <w:unhideWhenUsed/>
    <w:qFormat/>
    <w:rsid w:val="002E3954"/>
    <w:pPr>
      <w:keepNext/>
      <w:keepLines/>
      <w:numPr>
        <w:ilvl w:val="8"/>
        <w:numId w:val="28"/>
      </w:numPr>
      <w:spacing w:before="200" w:after="0"/>
      <w:outlineLvl w:val="8"/>
    </w:pPr>
    <w:rPr>
      <w:rFonts w:ascii="Calibri Light" w:hAnsi="Calibri Light"/>
      <w:i/>
      <w:iCs/>
      <w:color w:val="797977"/>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line 3 Zchn"/>
    <w:link w:val="berschrift1"/>
    <w:uiPriority w:val="9"/>
    <w:rsid w:val="008A2509"/>
    <w:rPr>
      <w:rFonts w:ascii="Montserrat" w:eastAsia="MS PGothic" w:hAnsi="Montserrat" w:cs="Times New Roman"/>
      <w:b/>
      <w:bCs/>
      <w:color w:val="F7A600"/>
      <w:sz w:val="20"/>
      <w:szCs w:val="28"/>
    </w:rPr>
  </w:style>
  <w:style w:type="character" w:customStyle="1" w:styleId="berschrift2Zchn">
    <w:name w:val="Überschrift 2 Zchn"/>
    <w:aliases w:val="Ü2 Zchn"/>
    <w:link w:val="berschrift2"/>
    <w:uiPriority w:val="9"/>
    <w:rsid w:val="002E3954"/>
    <w:rPr>
      <w:rFonts w:ascii="Calibri Light" w:eastAsia="MS PGothic" w:hAnsi="Calibri Light" w:cs="Times New Roman"/>
      <w:b/>
      <w:bCs/>
      <w:color w:val="003399"/>
      <w:sz w:val="26"/>
      <w:szCs w:val="26"/>
    </w:rPr>
  </w:style>
  <w:style w:type="character" w:customStyle="1" w:styleId="berschrift3Zchn">
    <w:name w:val="Überschrift 3 Zchn"/>
    <w:aliases w:val="Ü3 Zchn"/>
    <w:link w:val="berschrift3"/>
    <w:uiPriority w:val="9"/>
    <w:rsid w:val="002E3954"/>
    <w:rPr>
      <w:rFonts w:ascii="Calibri Light" w:eastAsia="MS PGothic" w:hAnsi="Calibri Light" w:cs="Times New Roman"/>
      <w:b/>
      <w:bCs/>
      <w:color w:val="003399"/>
    </w:rPr>
  </w:style>
  <w:style w:type="character" w:customStyle="1" w:styleId="berschrift4Zchn">
    <w:name w:val="Überschrift 4 Zchn"/>
    <w:aliases w:val="Ü4 Zchn"/>
    <w:link w:val="berschrift4"/>
    <w:uiPriority w:val="9"/>
    <w:rsid w:val="002E3954"/>
    <w:rPr>
      <w:rFonts w:ascii="Calibri Light" w:eastAsia="MS PGothic" w:hAnsi="Calibri Light" w:cs="Times New Roman"/>
      <w:b/>
      <w:bCs/>
      <w:i/>
      <w:iCs/>
      <w:color w:val="003399"/>
    </w:rPr>
  </w:style>
  <w:style w:type="character" w:customStyle="1" w:styleId="berschrift5Zchn">
    <w:name w:val="Überschrift 5 Zchn"/>
    <w:link w:val="berschrift5"/>
    <w:uiPriority w:val="9"/>
    <w:rsid w:val="002E3954"/>
    <w:rPr>
      <w:rFonts w:ascii="Calibri Light" w:eastAsia="MS PGothic" w:hAnsi="Calibri Light" w:cs="Times New Roman"/>
      <w:color w:val="00194C"/>
    </w:rPr>
  </w:style>
  <w:style w:type="character" w:customStyle="1" w:styleId="berschrift6Zchn">
    <w:name w:val="Überschrift 6 Zchn"/>
    <w:link w:val="berschrift6"/>
    <w:uiPriority w:val="9"/>
    <w:rsid w:val="002E3954"/>
    <w:rPr>
      <w:rFonts w:ascii="Calibri Light" w:eastAsia="MS PGothic" w:hAnsi="Calibri Light" w:cs="Times New Roman"/>
      <w:i/>
      <w:iCs/>
      <w:color w:val="00194C"/>
    </w:rPr>
  </w:style>
  <w:style w:type="character" w:customStyle="1" w:styleId="berschrift7Zchn">
    <w:name w:val="Überschrift 7 Zchn"/>
    <w:link w:val="berschrift7"/>
    <w:uiPriority w:val="9"/>
    <w:rsid w:val="002E3954"/>
    <w:rPr>
      <w:rFonts w:ascii="Calibri Light" w:eastAsia="MS PGothic" w:hAnsi="Calibri Light" w:cs="Times New Roman"/>
      <w:i/>
      <w:iCs/>
      <w:color w:val="797977"/>
    </w:rPr>
  </w:style>
  <w:style w:type="character" w:customStyle="1" w:styleId="berschrift8Zchn">
    <w:name w:val="Überschrift 8 Zchn"/>
    <w:link w:val="berschrift8"/>
    <w:uiPriority w:val="9"/>
    <w:rsid w:val="002E3954"/>
    <w:rPr>
      <w:rFonts w:ascii="Calibri Light" w:eastAsia="MS PGothic" w:hAnsi="Calibri Light" w:cs="Times New Roman"/>
      <w:color w:val="003399"/>
      <w:sz w:val="20"/>
      <w:szCs w:val="20"/>
    </w:rPr>
  </w:style>
  <w:style w:type="character" w:customStyle="1" w:styleId="berschrift9Zchn">
    <w:name w:val="Überschrift 9 Zchn"/>
    <w:link w:val="berschrift9"/>
    <w:uiPriority w:val="9"/>
    <w:rsid w:val="002E3954"/>
    <w:rPr>
      <w:rFonts w:ascii="Calibri Light" w:eastAsia="MS PGothic" w:hAnsi="Calibri Light" w:cs="Times New Roman"/>
      <w:i/>
      <w:iCs/>
      <w:color w:val="797977"/>
      <w:sz w:val="20"/>
      <w:szCs w:val="20"/>
    </w:rPr>
  </w:style>
  <w:style w:type="paragraph" w:customStyle="1" w:styleId="MittleresRaster21">
    <w:name w:val="Mittleres Raster 21"/>
    <w:link w:val="MittleresRaster2Zeichen"/>
    <w:uiPriority w:val="1"/>
    <w:rsid w:val="004A2AB5"/>
    <w:pPr>
      <w:spacing w:after="200" w:line="276" w:lineRule="auto"/>
    </w:pPr>
    <w:rPr>
      <w:rFonts w:eastAsia="MS Mincho"/>
      <w:color w:val="000000"/>
      <w:sz w:val="22"/>
      <w:szCs w:val="22"/>
      <w:lang w:val="en-US" w:eastAsia="zh-CN"/>
    </w:rPr>
  </w:style>
  <w:style w:type="character" w:customStyle="1" w:styleId="MittleresRaster2Zeichen">
    <w:name w:val="Mittleres Raster 2 Zeichen"/>
    <w:link w:val="MittleresRaster21"/>
    <w:uiPriority w:val="1"/>
    <w:rsid w:val="004A2AB5"/>
    <w:rPr>
      <w:rFonts w:eastAsia="MS Mincho"/>
      <w:sz w:val="22"/>
      <w:szCs w:val="22"/>
      <w:lang w:val="en-US" w:eastAsia="zh-CN"/>
    </w:rPr>
  </w:style>
  <w:style w:type="paragraph" w:styleId="Kopfzeile">
    <w:name w:val="header"/>
    <w:basedOn w:val="Standard"/>
    <w:link w:val="KopfzeileZchn"/>
    <w:uiPriority w:val="99"/>
    <w:unhideWhenUsed/>
    <w:rsid w:val="00B016FC"/>
    <w:pPr>
      <w:tabs>
        <w:tab w:val="center" w:pos="4536"/>
        <w:tab w:val="right" w:pos="9072"/>
      </w:tabs>
    </w:pPr>
  </w:style>
  <w:style w:type="character" w:customStyle="1" w:styleId="KopfzeileZchn">
    <w:name w:val="Kopfzeile Zchn"/>
    <w:basedOn w:val="Absatz-Standardschriftart"/>
    <w:link w:val="Kopfzeile"/>
    <w:uiPriority w:val="99"/>
    <w:rsid w:val="00B016FC"/>
  </w:style>
  <w:style w:type="paragraph" w:styleId="Fuzeile">
    <w:name w:val="footer"/>
    <w:aliases w:val="link ESF"/>
    <w:basedOn w:val="Standard"/>
    <w:link w:val="FuzeileZchn"/>
    <w:autoRedefine/>
    <w:uiPriority w:val="99"/>
    <w:unhideWhenUsed/>
    <w:qFormat/>
    <w:rsid w:val="007D6719"/>
    <w:pPr>
      <w:tabs>
        <w:tab w:val="center" w:pos="4536"/>
        <w:tab w:val="right" w:pos="9072"/>
      </w:tabs>
      <w:spacing w:after="0" w:line="240" w:lineRule="auto"/>
      <w:jc w:val="right"/>
    </w:pPr>
    <w:rPr>
      <w:rFonts w:ascii="Open Sans" w:hAnsi="Open Sans"/>
      <w:b/>
      <w:color w:val="0080C8"/>
      <w:sz w:val="28"/>
      <w:u w:val="single"/>
    </w:rPr>
  </w:style>
  <w:style w:type="character" w:customStyle="1" w:styleId="FuzeileZchn">
    <w:name w:val="Fußzeile Zchn"/>
    <w:aliases w:val="link ESF Zchn"/>
    <w:link w:val="Fuzeile"/>
    <w:uiPriority w:val="99"/>
    <w:rsid w:val="007D6719"/>
    <w:rPr>
      <w:rFonts w:ascii="Open Sans" w:hAnsi="Open Sans"/>
      <w:b/>
      <w:color w:val="0080C8"/>
      <w:sz w:val="28"/>
      <w:szCs w:val="22"/>
      <w:u w:val="single"/>
      <w:lang w:val="de-AT"/>
    </w:rPr>
  </w:style>
  <w:style w:type="paragraph" w:customStyle="1" w:styleId="Titel">
    <w:name w:val="TitelÖ"/>
    <w:basedOn w:val="Titel0"/>
    <w:rsid w:val="005A35C8"/>
    <w:rPr>
      <w:rFonts w:ascii="Arial" w:hAnsi="Arial"/>
      <w:b/>
      <w:color w:val="FFFFFF"/>
    </w:rPr>
  </w:style>
  <w:style w:type="paragraph" w:styleId="Titel0">
    <w:name w:val="Title"/>
    <w:basedOn w:val="Standard"/>
    <w:next w:val="Standard"/>
    <w:link w:val="TitelZchn"/>
    <w:uiPriority w:val="10"/>
    <w:qFormat/>
    <w:rsid w:val="002E3954"/>
    <w:pPr>
      <w:pBdr>
        <w:bottom w:val="single" w:sz="8" w:space="4" w:color="003399"/>
      </w:pBdr>
      <w:spacing w:after="300" w:line="240" w:lineRule="auto"/>
      <w:contextualSpacing/>
    </w:pPr>
    <w:rPr>
      <w:rFonts w:ascii="Calibri Light" w:hAnsi="Calibri Light"/>
      <w:color w:val="2C2C2C"/>
      <w:spacing w:val="5"/>
      <w:kern w:val="28"/>
      <w:sz w:val="52"/>
      <w:szCs w:val="52"/>
    </w:rPr>
  </w:style>
  <w:style w:type="character" w:customStyle="1" w:styleId="TitelZchn">
    <w:name w:val="Titel Zchn"/>
    <w:link w:val="Titel0"/>
    <w:uiPriority w:val="10"/>
    <w:rsid w:val="002E3954"/>
    <w:rPr>
      <w:rFonts w:ascii="Calibri Light" w:eastAsia="MS PGothic" w:hAnsi="Calibri Light" w:cs="Times New Roman"/>
      <w:color w:val="2C2C2C"/>
      <w:spacing w:val="5"/>
      <w:kern w:val="28"/>
      <w:sz w:val="52"/>
      <w:szCs w:val="52"/>
    </w:rPr>
  </w:style>
  <w:style w:type="paragraph" w:customStyle="1" w:styleId="Untertitel">
    <w:name w:val="UntertitelÖ"/>
    <w:basedOn w:val="Titel"/>
    <w:rsid w:val="004E3041"/>
    <w:rPr>
      <w:b w:val="0"/>
    </w:rPr>
  </w:style>
  <w:style w:type="paragraph" w:customStyle="1" w:styleId="FarbigeSchattierung-Akzent11">
    <w:name w:val="Farbige Schattierung - Akzent 11"/>
    <w:hidden/>
    <w:uiPriority w:val="99"/>
    <w:semiHidden/>
    <w:rsid w:val="00A72B87"/>
    <w:pPr>
      <w:spacing w:after="200" w:line="276" w:lineRule="auto"/>
    </w:pPr>
    <w:rPr>
      <w:color w:val="000000"/>
      <w:sz w:val="48"/>
      <w:szCs w:val="48"/>
      <w:lang w:eastAsia="en-US"/>
    </w:rPr>
  </w:style>
  <w:style w:type="paragraph" w:styleId="Verzeichnis5">
    <w:name w:val="toc 5"/>
    <w:basedOn w:val="Standard"/>
    <w:next w:val="Standard"/>
    <w:autoRedefine/>
    <w:uiPriority w:val="39"/>
    <w:unhideWhenUsed/>
    <w:rsid w:val="00F0133C"/>
    <w:pPr>
      <w:ind w:left="1920"/>
    </w:pPr>
    <w:rPr>
      <w:sz w:val="20"/>
      <w:szCs w:val="20"/>
    </w:rPr>
  </w:style>
  <w:style w:type="paragraph" w:styleId="Verzeichnis2">
    <w:name w:val="toc 2"/>
    <w:basedOn w:val="Standard"/>
    <w:next w:val="Standard"/>
    <w:autoRedefine/>
    <w:uiPriority w:val="39"/>
    <w:unhideWhenUsed/>
    <w:rsid w:val="000C3E75"/>
    <w:rPr>
      <w:b/>
    </w:rPr>
  </w:style>
  <w:style w:type="paragraph" w:styleId="Verzeichnis1">
    <w:name w:val="toc 1"/>
    <w:basedOn w:val="Verzeichnis3"/>
    <w:next w:val="Standard"/>
    <w:autoRedefine/>
    <w:uiPriority w:val="39"/>
    <w:unhideWhenUsed/>
    <w:rsid w:val="000C3E75"/>
    <w:pPr>
      <w:spacing w:before="120"/>
    </w:pPr>
    <w:rPr>
      <w:b/>
      <w:szCs w:val="24"/>
    </w:rPr>
  </w:style>
  <w:style w:type="paragraph" w:styleId="Verzeichnis3">
    <w:name w:val="toc 3"/>
    <w:basedOn w:val="Standard"/>
    <w:next w:val="Standard"/>
    <w:autoRedefine/>
    <w:uiPriority w:val="39"/>
    <w:unhideWhenUsed/>
    <w:rsid w:val="000C3E75"/>
  </w:style>
  <w:style w:type="paragraph" w:styleId="Verzeichnis4">
    <w:name w:val="toc 4"/>
    <w:basedOn w:val="Standard"/>
    <w:next w:val="Standard"/>
    <w:autoRedefine/>
    <w:uiPriority w:val="39"/>
    <w:unhideWhenUsed/>
    <w:rsid w:val="000C3E75"/>
    <w:pPr>
      <w:tabs>
        <w:tab w:val="left" w:pos="851"/>
        <w:tab w:val="right" w:leader="dot" w:pos="9168"/>
      </w:tabs>
    </w:pPr>
    <w:rPr>
      <w:sz w:val="20"/>
      <w:szCs w:val="20"/>
    </w:rPr>
  </w:style>
  <w:style w:type="paragraph" w:styleId="Verzeichnis6">
    <w:name w:val="toc 6"/>
    <w:basedOn w:val="Standard"/>
    <w:next w:val="Standard"/>
    <w:autoRedefine/>
    <w:uiPriority w:val="39"/>
    <w:unhideWhenUsed/>
    <w:rsid w:val="00F0133C"/>
    <w:pPr>
      <w:ind w:left="2400"/>
    </w:pPr>
    <w:rPr>
      <w:sz w:val="20"/>
      <w:szCs w:val="20"/>
    </w:rPr>
  </w:style>
  <w:style w:type="paragraph" w:styleId="Verzeichnis7">
    <w:name w:val="toc 7"/>
    <w:basedOn w:val="Standard"/>
    <w:next w:val="Standard"/>
    <w:autoRedefine/>
    <w:uiPriority w:val="39"/>
    <w:unhideWhenUsed/>
    <w:rsid w:val="00B44D0A"/>
    <w:pPr>
      <w:ind w:left="2880"/>
    </w:pPr>
    <w:rPr>
      <w:sz w:val="20"/>
      <w:szCs w:val="20"/>
    </w:rPr>
  </w:style>
  <w:style w:type="paragraph" w:styleId="Verzeichnis8">
    <w:name w:val="toc 8"/>
    <w:basedOn w:val="Standard"/>
    <w:next w:val="Standard"/>
    <w:autoRedefine/>
    <w:uiPriority w:val="39"/>
    <w:unhideWhenUsed/>
    <w:rsid w:val="00B44D0A"/>
    <w:pPr>
      <w:ind w:left="3360"/>
    </w:pPr>
    <w:rPr>
      <w:sz w:val="20"/>
      <w:szCs w:val="20"/>
    </w:rPr>
  </w:style>
  <w:style w:type="paragraph" w:styleId="Verzeichnis9">
    <w:name w:val="toc 9"/>
    <w:basedOn w:val="Standard"/>
    <w:next w:val="Standard"/>
    <w:autoRedefine/>
    <w:uiPriority w:val="39"/>
    <w:unhideWhenUsed/>
    <w:rsid w:val="00B44D0A"/>
    <w:pPr>
      <w:ind w:left="3840"/>
    </w:pPr>
    <w:rPr>
      <w:sz w:val="20"/>
      <w:szCs w:val="20"/>
    </w:rPr>
  </w:style>
  <w:style w:type="paragraph" w:styleId="Inhaltsverzeichnisberschrift">
    <w:name w:val="TOC Heading"/>
    <w:basedOn w:val="berschrift1"/>
    <w:next w:val="Standard"/>
    <w:uiPriority w:val="39"/>
    <w:unhideWhenUsed/>
    <w:qFormat/>
    <w:rsid w:val="002E3954"/>
    <w:pPr>
      <w:outlineLvl w:val="9"/>
    </w:pPr>
  </w:style>
  <w:style w:type="character" w:styleId="Hyperlink">
    <w:name w:val="Hyperlink"/>
    <w:uiPriority w:val="99"/>
    <w:unhideWhenUsed/>
    <w:rsid w:val="00600D51"/>
    <w:rPr>
      <w:color w:val="0563C1"/>
      <w:u w:val="single"/>
    </w:rPr>
  </w:style>
  <w:style w:type="character" w:styleId="Seitenzahl">
    <w:name w:val="page number"/>
    <w:basedOn w:val="Absatz-Standardschriftart"/>
    <w:uiPriority w:val="99"/>
    <w:semiHidden/>
    <w:unhideWhenUsed/>
    <w:rsid w:val="000C353F"/>
  </w:style>
  <w:style w:type="table" w:styleId="Tabellenraster">
    <w:name w:val="Table Grid"/>
    <w:basedOn w:val="NormaleTabelle"/>
    <w:uiPriority w:val="59"/>
    <w:rsid w:val="00217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9130C"/>
    <w:pPr>
      <w:widowControl w:val="0"/>
      <w:spacing w:after="200" w:line="276" w:lineRule="auto"/>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rsid w:val="0089130C"/>
    <w:pPr>
      <w:widowControl w:val="0"/>
    </w:pPr>
    <w:rPr>
      <w:lang w:val="en-US"/>
    </w:rPr>
  </w:style>
  <w:style w:type="paragraph" w:customStyle="1" w:styleId="FarbigeListe-Akzent11">
    <w:name w:val="Farbige Liste - Akzent 11"/>
    <w:basedOn w:val="Standard"/>
    <w:uiPriority w:val="34"/>
    <w:rsid w:val="005913E1"/>
    <w:pPr>
      <w:ind w:left="720"/>
      <w:contextualSpacing/>
    </w:pPr>
  </w:style>
  <w:style w:type="paragraph" w:styleId="Beschriftung">
    <w:name w:val="caption"/>
    <w:basedOn w:val="Standard"/>
    <w:next w:val="Standard"/>
    <w:uiPriority w:val="35"/>
    <w:unhideWhenUsed/>
    <w:qFormat/>
    <w:rsid w:val="002E3954"/>
    <w:pPr>
      <w:spacing w:line="240" w:lineRule="auto"/>
    </w:pPr>
    <w:rPr>
      <w:b/>
      <w:bCs/>
      <w:color w:val="003399"/>
      <w:sz w:val="18"/>
      <w:szCs w:val="18"/>
    </w:rPr>
  </w:style>
  <w:style w:type="paragraph" w:styleId="Funotentext">
    <w:name w:val="footnote text"/>
    <w:basedOn w:val="Standard"/>
    <w:link w:val="FunotentextZchn"/>
    <w:uiPriority w:val="99"/>
    <w:unhideWhenUsed/>
    <w:qFormat/>
    <w:rsid w:val="001E381D"/>
    <w:rPr>
      <w:color w:val="289FDF"/>
      <w:sz w:val="16"/>
      <w:szCs w:val="24"/>
    </w:rPr>
  </w:style>
  <w:style w:type="character" w:customStyle="1" w:styleId="FunotentextZchn">
    <w:name w:val="Fußnotentext Zchn"/>
    <w:link w:val="Funotentext"/>
    <w:uiPriority w:val="99"/>
    <w:rsid w:val="001E381D"/>
    <w:rPr>
      <w:color w:val="289FDF"/>
      <w:sz w:val="16"/>
      <w:szCs w:val="24"/>
    </w:rPr>
  </w:style>
  <w:style w:type="character" w:styleId="Funotenzeichen">
    <w:name w:val="footnote reference"/>
    <w:uiPriority w:val="99"/>
    <w:unhideWhenUsed/>
    <w:rsid w:val="00F31B62"/>
    <w:rPr>
      <w:vertAlign w:val="superscript"/>
    </w:rPr>
  </w:style>
  <w:style w:type="paragraph" w:customStyle="1" w:styleId="QuellenangabeESF">
    <w:name w:val="Quellenangabe ESF"/>
    <w:basedOn w:val="Standard"/>
    <w:qFormat/>
    <w:rsid w:val="00734D19"/>
    <w:rPr>
      <w:rFonts w:cs="Arial"/>
      <w:sz w:val="16"/>
      <w:szCs w:val="16"/>
    </w:rPr>
  </w:style>
  <w:style w:type="paragraph" w:customStyle="1" w:styleId="TABELLEText">
    <w:name w:val="TABELLE Text"/>
    <w:basedOn w:val="Standard"/>
    <w:qFormat/>
    <w:rsid w:val="00592F93"/>
    <w:pPr>
      <w:widowControl w:val="0"/>
      <w:autoSpaceDE w:val="0"/>
      <w:autoSpaceDN w:val="0"/>
      <w:adjustRightInd w:val="0"/>
    </w:pPr>
    <w:rPr>
      <w:rFonts w:cs="Arial"/>
      <w:color w:val="003399"/>
      <w:sz w:val="20"/>
      <w:szCs w:val="20"/>
    </w:rPr>
  </w:style>
  <w:style w:type="paragraph" w:customStyle="1" w:styleId="Tabellewei">
    <w:name w:val="Ü Tabelle (weiß)"/>
    <w:basedOn w:val="Standard"/>
    <w:qFormat/>
    <w:rsid w:val="00B016FC"/>
    <w:rPr>
      <w:rFonts w:cs="Arial"/>
      <w:b/>
      <w:color w:val="FFFFFF"/>
      <w:szCs w:val="20"/>
    </w:rPr>
  </w:style>
  <w:style w:type="paragraph" w:customStyle="1" w:styleId="KASTENLauftext">
    <w:name w:val="KASTEN Lauftext"/>
    <w:basedOn w:val="Standard"/>
    <w:qFormat/>
    <w:rsid w:val="00FB24FB"/>
    <w:pPr>
      <w:widowControl w:val="0"/>
      <w:autoSpaceDE w:val="0"/>
      <w:autoSpaceDN w:val="0"/>
      <w:adjustRightInd w:val="0"/>
      <w:jc w:val="both"/>
    </w:pPr>
    <w:rPr>
      <w:rFonts w:cs="Arial"/>
      <w:color w:val="003399"/>
      <w:szCs w:val="20"/>
    </w:rPr>
  </w:style>
  <w:style w:type="paragraph" w:customStyle="1" w:styleId="Funote">
    <w:name w:val="Fußnote"/>
    <w:basedOn w:val="QuellenangabeESF"/>
    <w:rsid w:val="00703663"/>
    <w:rPr>
      <w:color w:val="34B3E8"/>
      <w:vertAlign w:val="superscript"/>
    </w:rPr>
  </w:style>
  <w:style w:type="paragraph" w:styleId="Sprechblasentext">
    <w:name w:val="Balloon Text"/>
    <w:basedOn w:val="Standard"/>
    <w:link w:val="SprechblasentextZchn"/>
    <w:uiPriority w:val="99"/>
    <w:semiHidden/>
    <w:unhideWhenUsed/>
    <w:rsid w:val="00207437"/>
    <w:rPr>
      <w:rFonts w:ascii="Lucida Grande" w:hAnsi="Lucida Grande" w:cs="Lucida Grande"/>
      <w:sz w:val="18"/>
      <w:szCs w:val="18"/>
    </w:rPr>
  </w:style>
  <w:style w:type="character" w:customStyle="1" w:styleId="SprechblasentextZchn">
    <w:name w:val="Sprechblasentext Zchn"/>
    <w:link w:val="Sprechblasentext"/>
    <w:uiPriority w:val="99"/>
    <w:semiHidden/>
    <w:rsid w:val="00207437"/>
    <w:rPr>
      <w:rFonts w:ascii="Lucida Grande" w:hAnsi="Lucida Grande" w:cs="Lucida Grande"/>
      <w:sz w:val="18"/>
      <w:szCs w:val="18"/>
    </w:rPr>
  </w:style>
  <w:style w:type="paragraph" w:customStyle="1" w:styleId="Seitenzahlen">
    <w:name w:val="Seitenzahlen"/>
    <w:basedOn w:val="Standard"/>
    <w:qFormat/>
    <w:rsid w:val="00F84A1C"/>
    <w:pPr>
      <w:framePr w:h="365" w:hRule="exact" w:wrap="around" w:vAnchor="text" w:hAnchor="page" w:x="9282" w:y="-56"/>
      <w:ind w:right="360"/>
      <w:jc w:val="right"/>
    </w:pPr>
    <w:rPr>
      <w:rFonts w:cs="Arial"/>
      <w:bCs/>
      <w:color w:val="289FDF"/>
      <w:szCs w:val="24"/>
    </w:rPr>
  </w:style>
  <w:style w:type="paragraph" w:customStyle="1" w:styleId="Funoteblau">
    <w:name w:val="Fußnote (blau)"/>
    <w:basedOn w:val="Standard"/>
    <w:rsid w:val="00734D19"/>
    <w:pPr>
      <w:jc w:val="both"/>
    </w:pPr>
    <w:rPr>
      <w:rFonts w:cs="Arial"/>
      <w:color w:val="34B3E8"/>
      <w:szCs w:val="18"/>
      <w:vertAlign w:val="superscript"/>
    </w:rPr>
  </w:style>
  <w:style w:type="character" w:styleId="Kommentarzeichen">
    <w:name w:val="annotation reference"/>
    <w:uiPriority w:val="99"/>
    <w:semiHidden/>
    <w:unhideWhenUsed/>
    <w:rsid w:val="000524BF"/>
    <w:rPr>
      <w:sz w:val="16"/>
      <w:szCs w:val="16"/>
    </w:rPr>
  </w:style>
  <w:style w:type="paragraph" w:styleId="Kommentartext">
    <w:name w:val="annotation text"/>
    <w:basedOn w:val="Standard"/>
    <w:link w:val="KommentartextZchn"/>
    <w:uiPriority w:val="99"/>
    <w:unhideWhenUsed/>
    <w:rsid w:val="000524BF"/>
    <w:rPr>
      <w:sz w:val="20"/>
      <w:szCs w:val="20"/>
    </w:rPr>
  </w:style>
  <w:style w:type="character" w:customStyle="1" w:styleId="KommentartextZchn">
    <w:name w:val="Kommentartext Zchn"/>
    <w:link w:val="Kommentartext"/>
    <w:uiPriority w:val="99"/>
    <w:rsid w:val="000524BF"/>
    <w:rPr>
      <w:color w:val="000000"/>
      <w:lang w:val="de-DE" w:eastAsia="en-US"/>
    </w:rPr>
  </w:style>
  <w:style w:type="paragraph" w:styleId="Kommentarthema">
    <w:name w:val="annotation subject"/>
    <w:basedOn w:val="Kommentartext"/>
    <w:next w:val="Kommentartext"/>
    <w:link w:val="KommentarthemaZchn"/>
    <w:uiPriority w:val="99"/>
    <w:semiHidden/>
    <w:unhideWhenUsed/>
    <w:rsid w:val="000524BF"/>
    <w:rPr>
      <w:b/>
      <w:bCs/>
    </w:rPr>
  </w:style>
  <w:style w:type="character" w:customStyle="1" w:styleId="KommentarthemaZchn">
    <w:name w:val="Kommentarthema Zchn"/>
    <w:link w:val="Kommentarthema"/>
    <w:uiPriority w:val="99"/>
    <w:semiHidden/>
    <w:rsid w:val="000524BF"/>
    <w:rPr>
      <w:b/>
      <w:bCs/>
      <w:color w:val="000000"/>
      <w:lang w:val="de-DE" w:eastAsia="en-US"/>
    </w:rPr>
  </w:style>
  <w:style w:type="paragraph" w:styleId="Listenabsatz">
    <w:name w:val="List Paragraph"/>
    <w:basedOn w:val="Standard"/>
    <w:uiPriority w:val="34"/>
    <w:qFormat/>
    <w:rsid w:val="002E3954"/>
    <w:pPr>
      <w:ind w:left="720"/>
      <w:contextualSpacing/>
    </w:pPr>
  </w:style>
  <w:style w:type="table" w:customStyle="1" w:styleId="TABELLENVORLAGEEFRE">
    <w:name w:val="TABELLENVORLAGE EFRE"/>
    <w:basedOn w:val="NormaleTabelle"/>
    <w:uiPriority w:val="99"/>
    <w:rsid w:val="008E65BE"/>
    <w:rPr>
      <w:color w:val="040086"/>
    </w:rPr>
    <w:tblPr>
      <w:tblStyleRowBandSize w:val="1"/>
      <w:tblStyleColBandSize w:val="1"/>
      <w:tblBorders>
        <w:top w:val="single" w:sz="4" w:space="0" w:color="89B6DB"/>
        <w:left w:val="single" w:sz="4" w:space="0" w:color="89B6DB"/>
        <w:bottom w:val="single" w:sz="4" w:space="0" w:color="89B6DB"/>
        <w:right w:val="single" w:sz="4" w:space="0" w:color="89B6DB"/>
        <w:insideH w:val="single" w:sz="4" w:space="0" w:color="89B6DB"/>
        <w:insideV w:val="single" w:sz="4" w:space="0" w:color="89B6DB"/>
      </w:tblBorders>
    </w:tblPr>
    <w:tblStylePr w:type="firstRow">
      <w:pPr>
        <w:jc w:val="left"/>
      </w:pPr>
      <w:rPr>
        <w:rFonts w:ascii="Arial" w:hAnsi="Arial"/>
        <w:b w:val="0"/>
        <w:color w:val="FFFFFF"/>
        <w:sz w:val="22"/>
      </w:rPr>
      <w:tblPr/>
      <w:tcPr>
        <w:tcBorders>
          <w:top w:val="single" w:sz="4" w:space="0" w:color="74A8CF"/>
          <w:left w:val="single" w:sz="4" w:space="0" w:color="74A8CF"/>
          <w:bottom w:val="single" w:sz="4" w:space="0" w:color="74A8CF"/>
          <w:right w:val="single" w:sz="4" w:space="0" w:color="74A8CF"/>
          <w:insideH w:val="nil"/>
          <w:insideV w:val="nil"/>
          <w:tl2br w:val="nil"/>
          <w:tr2bl w:val="nil"/>
        </w:tcBorders>
        <w:shd w:val="clear" w:color="auto" w:fill="20A5DC"/>
        <w:vAlign w:val="center"/>
      </w:tcPr>
    </w:tblStylePr>
    <w:tblStylePr w:type="firstCol">
      <w:rPr>
        <w:color w:val="163BCE"/>
      </w:rPr>
    </w:tblStylePr>
    <w:tblStylePr w:type="band1Vert">
      <w:rPr>
        <w:rFonts w:ascii="Arial" w:hAnsi="Arial"/>
        <w:color w:val="012289"/>
        <w:sz w:val="20"/>
      </w:rPr>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2Vert">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cBorders>
      </w:tcPr>
    </w:tblStylePr>
    <w:tblStylePr w:type="band1Horz">
      <w:tblPr/>
      <w:tcPr>
        <w:tcBorders>
          <w:top w:val="single" w:sz="4" w:space="0" w:color="89B6DB"/>
          <w:left w:val="single" w:sz="4" w:space="0" w:color="89B6DB"/>
          <w:bottom w:val="single" w:sz="4" w:space="0" w:color="89B6DB"/>
          <w:right w:val="single" w:sz="4" w:space="0" w:color="89B6DB"/>
          <w:insideH w:val="single" w:sz="4" w:space="0" w:color="89B6DB"/>
          <w:insideV w:val="single" w:sz="4" w:space="0" w:color="89B6DB"/>
          <w:tl2br w:val="nil"/>
          <w:tr2bl w:val="nil"/>
        </w:tcBorders>
        <w:shd w:val="clear" w:color="auto" w:fill="E2F0F5"/>
      </w:tcPr>
    </w:tblStylePr>
  </w:style>
  <w:style w:type="table" w:styleId="HelleListe-Akzent2">
    <w:name w:val="Light List Accent 2"/>
    <w:basedOn w:val="NormaleTabelle"/>
    <w:uiPriority w:val="61"/>
    <w:rsid w:val="00633E24"/>
    <w:tblPr>
      <w:tblStyleRowBandSize w:val="1"/>
      <w:tblStyleColBandSize w:val="1"/>
      <w:tblBorders>
        <w:top w:val="single" w:sz="8" w:space="0" w:color="0080C8"/>
        <w:left w:val="single" w:sz="8" w:space="0" w:color="0080C8"/>
        <w:bottom w:val="single" w:sz="8" w:space="0" w:color="0080C8"/>
        <w:right w:val="single" w:sz="8" w:space="0" w:color="0080C8"/>
      </w:tblBorders>
    </w:tblPr>
    <w:tblStylePr w:type="firstRow">
      <w:pPr>
        <w:spacing w:before="0" w:after="0" w:line="240" w:lineRule="auto"/>
      </w:pPr>
      <w:rPr>
        <w:b/>
        <w:bCs/>
        <w:color w:val="FFFFFF"/>
      </w:rPr>
      <w:tblPr/>
      <w:tcPr>
        <w:shd w:val="clear" w:color="auto" w:fill="0080C8"/>
      </w:tcPr>
    </w:tblStylePr>
    <w:tblStylePr w:type="lastRow">
      <w:pPr>
        <w:spacing w:before="0" w:after="0" w:line="240" w:lineRule="auto"/>
      </w:pPr>
      <w:rPr>
        <w:b/>
        <w:bCs/>
      </w:rPr>
      <w:tblPr/>
      <w:tcPr>
        <w:tcBorders>
          <w:top w:val="double" w:sz="6" w:space="0" w:color="0080C8"/>
          <w:left w:val="single" w:sz="8" w:space="0" w:color="0080C8"/>
          <w:bottom w:val="single" w:sz="8" w:space="0" w:color="0080C8"/>
          <w:right w:val="single" w:sz="8" w:space="0" w:color="0080C8"/>
        </w:tcBorders>
      </w:tcPr>
    </w:tblStylePr>
    <w:tblStylePr w:type="firstCol">
      <w:rPr>
        <w:b/>
        <w:bCs/>
      </w:rPr>
    </w:tblStylePr>
    <w:tblStylePr w:type="lastCol">
      <w:rPr>
        <w:b/>
        <w:bCs/>
      </w:rPr>
    </w:tblStylePr>
    <w:tblStylePr w:type="band1Vert">
      <w:tblPr/>
      <w:tcPr>
        <w:tcBorders>
          <w:top w:val="single" w:sz="8" w:space="0" w:color="0080C8"/>
          <w:left w:val="single" w:sz="8" w:space="0" w:color="0080C8"/>
          <w:bottom w:val="single" w:sz="8" w:space="0" w:color="0080C8"/>
          <w:right w:val="single" w:sz="8" w:space="0" w:color="0080C8"/>
        </w:tcBorders>
      </w:tcPr>
    </w:tblStylePr>
    <w:tblStylePr w:type="band1Horz">
      <w:tblPr/>
      <w:tcPr>
        <w:tcBorders>
          <w:top w:val="single" w:sz="8" w:space="0" w:color="0080C8"/>
          <w:left w:val="single" w:sz="8" w:space="0" w:color="0080C8"/>
          <w:bottom w:val="single" w:sz="8" w:space="0" w:color="0080C8"/>
          <w:right w:val="single" w:sz="8" w:space="0" w:color="0080C8"/>
        </w:tcBorders>
      </w:tcPr>
    </w:tblStylePr>
  </w:style>
  <w:style w:type="paragraph" w:customStyle="1" w:styleId="HeadlineInhaltESF">
    <w:name w:val="Headline Inhalt ESF"/>
    <w:basedOn w:val="berschrift1"/>
    <w:autoRedefine/>
    <w:qFormat/>
    <w:rsid w:val="00C80AE7"/>
    <w:pPr>
      <w:numPr>
        <w:numId w:val="0"/>
      </w:numPr>
    </w:pPr>
    <w:rPr>
      <w:b w:val="0"/>
      <w:bCs w:val="0"/>
      <w:sz w:val="50"/>
      <w:szCs w:val="50"/>
    </w:rPr>
  </w:style>
  <w:style w:type="paragraph" w:styleId="Untertitel0">
    <w:name w:val="Subtitle"/>
    <w:basedOn w:val="Standard"/>
    <w:next w:val="Standard"/>
    <w:link w:val="UntertitelZchn"/>
    <w:uiPriority w:val="11"/>
    <w:qFormat/>
    <w:rsid w:val="002E3954"/>
    <w:pPr>
      <w:numPr>
        <w:ilvl w:val="1"/>
      </w:numPr>
    </w:pPr>
    <w:rPr>
      <w:rFonts w:ascii="Calibri Light" w:hAnsi="Calibri Light"/>
      <w:i/>
      <w:iCs/>
      <w:color w:val="003399"/>
      <w:spacing w:val="15"/>
      <w:sz w:val="24"/>
      <w:szCs w:val="24"/>
    </w:rPr>
  </w:style>
  <w:style w:type="character" w:customStyle="1" w:styleId="UntertitelZchn">
    <w:name w:val="Untertitel Zchn"/>
    <w:link w:val="Untertitel0"/>
    <w:uiPriority w:val="11"/>
    <w:rsid w:val="002E3954"/>
    <w:rPr>
      <w:rFonts w:ascii="Calibri Light" w:eastAsia="MS PGothic" w:hAnsi="Calibri Light" w:cs="Times New Roman"/>
      <w:i/>
      <w:iCs/>
      <w:color w:val="003399"/>
      <w:spacing w:val="15"/>
      <w:sz w:val="24"/>
      <w:szCs w:val="24"/>
    </w:rPr>
  </w:style>
  <w:style w:type="character" w:styleId="Fett">
    <w:name w:val="Strong"/>
    <w:uiPriority w:val="22"/>
    <w:qFormat/>
    <w:rsid w:val="002E3954"/>
    <w:rPr>
      <w:b/>
      <w:bCs/>
    </w:rPr>
  </w:style>
  <w:style w:type="character" w:styleId="Hervorhebung">
    <w:name w:val="Emphasis"/>
    <w:uiPriority w:val="20"/>
    <w:qFormat/>
    <w:rsid w:val="002E3954"/>
    <w:rPr>
      <w:i/>
      <w:iCs/>
    </w:rPr>
  </w:style>
  <w:style w:type="paragraph" w:styleId="KeinLeerraum">
    <w:name w:val="No Spacing"/>
    <w:link w:val="KeinLeerraumZchn"/>
    <w:uiPriority w:val="1"/>
    <w:qFormat/>
    <w:rsid w:val="002E3954"/>
    <w:rPr>
      <w:sz w:val="22"/>
      <w:szCs w:val="22"/>
      <w:lang w:val="de-AT"/>
    </w:rPr>
  </w:style>
  <w:style w:type="character" w:customStyle="1" w:styleId="KeinLeerraumZchn">
    <w:name w:val="Kein Leerraum Zchn"/>
    <w:basedOn w:val="Absatz-Standardschriftart"/>
    <w:link w:val="KeinLeerraum"/>
    <w:uiPriority w:val="1"/>
    <w:rsid w:val="002E3954"/>
  </w:style>
  <w:style w:type="paragraph" w:styleId="Zitat">
    <w:name w:val="Quote"/>
    <w:basedOn w:val="Standard"/>
    <w:next w:val="Standard"/>
    <w:link w:val="ZitatZchn"/>
    <w:uiPriority w:val="29"/>
    <w:qFormat/>
    <w:rsid w:val="002E3954"/>
    <w:rPr>
      <w:i/>
      <w:iCs/>
      <w:color w:val="4C4C4B"/>
    </w:rPr>
  </w:style>
  <w:style w:type="character" w:customStyle="1" w:styleId="ZitatZchn">
    <w:name w:val="Zitat Zchn"/>
    <w:link w:val="Zitat"/>
    <w:uiPriority w:val="29"/>
    <w:rsid w:val="002E3954"/>
    <w:rPr>
      <w:i/>
      <w:iCs/>
      <w:color w:val="4C4C4B"/>
    </w:rPr>
  </w:style>
  <w:style w:type="paragraph" w:styleId="IntensivesZitat">
    <w:name w:val="Intense Quote"/>
    <w:basedOn w:val="Standard"/>
    <w:next w:val="Standard"/>
    <w:link w:val="IntensivesZitatZchn"/>
    <w:uiPriority w:val="30"/>
    <w:qFormat/>
    <w:rsid w:val="002E3954"/>
    <w:pPr>
      <w:pBdr>
        <w:bottom w:val="single" w:sz="4" w:space="4" w:color="003399"/>
      </w:pBdr>
      <w:spacing w:before="200" w:after="280"/>
      <w:ind w:left="936" w:right="936"/>
    </w:pPr>
    <w:rPr>
      <w:b/>
      <w:bCs/>
      <w:i/>
      <w:iCs/>
      <w:color w:val="003399"/>
    </w:rPr>
  </w:style>
  <w:style w:type="character" w:customStyle="1" w:styleId="IntensivesZitatZchn">
    <w:name w:val="Intensives Zitat Zchn"/>
    <w:link w:val="IntensivesZitat"/>
    <w:uiPriority w:val="30"/>
    <w:rsid w:val="002E3954"/>
    <w:rPr>
      <w:b/>
      <w:bCs/>
      <w:i/>
      <w:iCs/>
      <w:color w:val="003399"/>
    </w:rPr>
  </w:style>
  <w:style w:type="character" w:styleId="SchwacheHervorhebung">
    <w:name w:val="Subtle Emphasis"/>
    <w:uiPriority w:val="19"/>
    <w:qFormat/>
    <w:rsid w:val="002E3954"/>
    <w:rPr>
      <w:i/>
      <w:iCs/>
      <w:color w:val="A6A6A4"/>
    </w:rPr>
  </w:style>
  <w:style w:type="character" w:styleId="IntensiveHervorhebung">
    <w:name w:val="Intense Emphasis"/>
    <w:uiPriority w:val="21"/>
    <w:qFormat/>
    <w:rsid w:val="002E3954"/>
    <w:rPr>
      <w:b/>
      <w:bCs/>
      <w:i/>
      <w:iCs/>
      <w:color w:val="003399"/>
    </w:rPr>
  </w:style>
  <w:style w:type="character" w:styleId="SchwacherVerweis">
    <w:name w:val="Subtle Reference"/>
    <w:uiPriority w:val="31"/>
    <w:qFormat/>
    <w:rsid w:val="002E3954"/>
    <w:rPr>
      <w:smallCaps/>
      <w:color w:val="0080C8"/>
      <w:u w:val="single"/>
    </w:rPr>
  </w:style>
  <w:style w:type="character" w:styleId="IntensiverVerweis">
    <w:name w:val="Intense Reference"/>
    <w:uiPriority w:val="32"/>
    <w:qFormat/>
    <w:rsid w:val="002E3954"/>
    <w:rPr>
      <w:b/>
      <w:bCs/>
      <w:smallCaps/>
      <w:color w:val="0080C8"/>
      <w:spacing w:val="5"/>
      <w:u w:val="single"/>
    </w:rPr>
  </w:style>
  <w:style w:type="character" w:styleId="Buchtitel">
    <w:name w:val="Book Title"/>
    <w:uiPriority w:val="33"/>
    <w:qFormat/>
    <w:rsid w:val="002E3954"/>
    <w:rPr>
      <w:b/>
      <w:bCs/>
      <w:smallCaps/>
      <w:spacing w:val="5"/>
    </w:rPr>
  </w:style>
  <w:style w:type="paragraph" w:customStyle="1" w:styleId="PersonalName">
    <w:name w:val="Personal Name"/>
    <w:basedOn w:val="Titel0"/>
    <w:rsid w:val="002E3954"/>
    <w:rPr>
      <w:b/>
      <w:caps/>
      <w:color w:val="000000"/>
      <w:sz w:val="28"/>
      <w:szCs w:val="28"/>
    </w:rPr>
  </w:style>
  <w:style w:type="character" w:styleId="BesuchterLink">
    <w:name w:val="FollowedHyperlink"/>
    <w:uiPriority w:val="99"/>
    <w:semiHidden/>
    <w:unhideWhenUsed/>
    <w:rsid w:val="00F12110"/>
    <w:rPr>
      <w:color w:val="0080C8"/>
      <w:u w:val="single"/>
    </w:rPr>
  </w:style>
  <w:style w:type="table" w:customStyle="1" w:styleId="TabellemithellemGitternetz1">
    <w:name w:val="Tabelle mit hellem Gitternetz1"/>
    <w:basedOn w:val="NormaleTabelle"/>
    <w:uiPriority w:val="40"/>
    <w:rsid w:val="000A58F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itternetztabelle1hellAkzent11">
    <w:name w:val="Gitternetztabelle 1 hell  – Akzent 11"/>
    <w:basedOn w:val="NormaleTabelle"/>
    <w:uiPriority w:val="46"/>
    <w:rsid w:val="000A58FD"/>
    <w:tblPr>
      <w:tblStyleRowBandSize w:val="1"/>
      <w:tblStyleColBandSize w:val="1"/>
      <w:tblBorders>
        <w:top w:val="single" w:sz="4" w:space="0" w:color="709FFF"/>
        <w:left w:val="single" w:sz="4" w:space="0" w:color="709FFF"/>
        <w:bottom w:val="single" w:sz="4" w:space="0" w:color="709FFF"/>
        <w:right w:val="single" w:sz="4" w:space="0" w:color="709FFF"/>
        <w:insideH w:val="single" w:sz="4" w:space="0" w:color="709FFF"/>
        <w:insideV w:val="single" w:sz="4" w:space="0" w:color="709FFF"/>
      </w:tblBorders>
    </w:tblPr>
    <w:tblStylePr w:type="firstRow">
      <w:rPr>
        <w:b/>
        <w:bCs/>
      </w:rPr>
      <w:tblPr/>
      <w:tcPr>
        <w:tcBorders>
          <w:bottom w:val="single" w:sz="12" w:space="0" w:color="2870FF"/>
        </w:tcBorders>
      </w:tcPr>
    </w:tblStylePr>
    <w:tblStylePr w:type="lastRow">
      <w:rPr>
        <w:b/>
        <w:bCs/>
      </w:rPr>
      <w:tblPr/>
      <w:tcPr>
        <w:tcBorders>
          <w:top w:val="double" w:sz="2" w:space="0" w:color="2870FF"/>
        </w:tcBorders>
      </w:tcPr>
    </w:tblStylePr>
    <w:tblStylePr w:type="firstCol">
      <w:rPr>
        <w:b/>
        <w:bCs/>
      </w:rPr>
    </w:tblStylePr>
    <w:tblStylePr w:type="lastCol">
      <w:rPr>
        <w:b/>
        <w:bCs/>
      </w:rPr>
    </w:tblStylePr>
  </w:style>
  <w:style w:type="table" w:customStyle="1" w:styleId="Gitternetztabelle1hell-Akzent21">
    <w:name w:val="Gitternetztabelle 1 hell - Akzent 21"/>
    <w:basedOn w:val="NormaleTabelle"/>
    <w:uiPriority w:val="46"/>
    <w:rsid w:val="000A58FD"/>
    <w:tblPr>
      <w:tblStyleRowBandSize w:val="1"/>
      <w:tblStyleColBandSize w:val="1"/>
      <w:tblBorders>
        <w:top w:val="single" w:sz="4" w:space="0" w:color="83D2FF"/>
        <w:left w:val="single" w:sz="4" w:space="0" w:color="83D2FF"/>
        <w:bottom w:val="single" w:sz="4" w:space="0" w:color="83D2FF"/>
        <w:right w:val="single" w:sz="4" w:space="0" w:color="83D2FF"/>
        <w:insideH w:val="single" w:sz="4" w:space="0" w:color="83D2FF"/>
        <w:insideV w:val="single" w:sz="4" w:space="0" w:color="83D2FF"/>
      </w:tblBorders>
    </w:tblPr>
    <w:tblStylePr w:type="firstRow">
      <w:rPr>
        <w:b/>
        <w:bCs/>
      </w:rPr>
      <w:tblPr/>
      <w:tcPr>
        <w:tcBorders>
          <w:bottom w:val="single" w:sz="12" w:space="0" w:color="45BBFF"/>
        </w:tcBorders>
      </w:tcPr>
    </w:tblStylePr>
    <w:tblStylePr w:type="lastRow">
      <w:rPr>
        <w:b/>
        <w:bCs/>
      </w:rPr>
      <w:tblPr/>
      <w:tcPr>
        <w:tcBorders>
          <w:top w:val="double" w:sz="2" w:space="0" w:color="45BBFF"/>
        </w:tcBorders>
      </w:tcPr>
    </w:tblStylePr>
    <w:tblStylePr w:type="firstCol">
      <w:rPr>
        <w:b/>
        <w:bCs/>
      </w:rPr>
    </w:tblStylePr>
    <w:tblStylePr w:type="lastCol">
      <w:rPr>
        <w:b/>
        <w:bCs/>
      </w:rPr>
    </w:tblStylePr>
  </w:style>
  <w:style w:type="table" w:customStyle="1" w:styleId="Gitternetztabelle1hellAkzent51">
    <w:name w:val="Gitternetztabelle 1 hell  – Akzent 51"/>
    <w:basedOn w:val="NormaleTabelle"/>
    <w:uiPriority w:val="46"/>
    <w:rsid w:val="000A58FD"/>
    <w:tblPr>
      <w:tblStyleRowBandSize w:val="1"/>
      <w:tblStyleColBandSize w:val="1"/>
      <w:tblBorders>
        <w:top w:val="single" w:sz="4" w:space="0" w:color="FFDC95"/>
        <w:left w:val="single" w:sz="4" w:space="0" w:color="FFDC95"/>
        <w:bottom w:val="single" w:sz="4" w:space="0" w:color="FFDC95"/>
        <w:right w:val="single" w:sz="4" w:space="0" w:color="FFDC95"/>
        <w:insideH w:val="single" w:sz="4" w:space="0" w:color="FFDC95"/>
        <w:insideV w:val="single" w:sz="4" w:space="0" w:color="FFDC95"/>
      </w:tblBorders>
    </w:tblPr>
    <w:tblStylePr w:type="firstRow">
      <w:rPr>
        <w:b/>
        <w:bCs/>
      </w:rPr>
      <w:tblPr/>
      <w:tcPr>
        <w:tcBorders>
          <w:bottom w:val="single" w:sz="12" w:space="0" w:color="FFCA61"/>
        </w:tcBorders>
      </w:tcPr>
    </w:tblStylePr>
    <w:tblStylePr w:type="lastRow">
      <w:rPr>
        <w:b/>
        <w:bCs/>
      </w:rPr>
      <w:tblPr/>
      <w:tcPr>
        <w:tcBorders>
          <w:top w:val="double" w:sz="2" w:space="0" w:color="FFCA61"/>
        </w:tcBorders>
      </w:tcPr>
    </w:tblStylePr>
    <w:tblStylePr w:type="firstCol">
      <w:rPr>
        <w:b/>
        <w:bCs/>
      </w:rPr>
    </w:tblStylePr>
    <w:tblStylePr w:type="lastCol">
      <w:rPr>
        <w:b/>
        <w:bCs/>
      </w:rPr>
    </w:tblStylePr>
  </w:style>
  <w:style w:type="table" w:customStyle="1" w:styleId="Gitternetztabelle4Akzent11">
    <w:name w:val="Gitternetztabelle 4 – Akzent 11"/>
    <w:basedOn w:val="NormaleTabelle"/>
    <w:uiPriority w:val="49"/>
    <w:rsid w:val="000A58FD"/>
    <w:tblPr>
      <w:tblStyleRowBandSize w:val="1"/>
      <w:tblStyleColBandSize w:val="1"/>
      <w:tblBorders>
        <w:top w:val="single" w:sz="4" w:space="0" w:color="2870FF"/>
        <w:left w:val="single" w:sz="4" w:space="0" w:color="2870FF"/>
        <w:bottom w:val="single" w:sz="4" w:space="0" w:color="2870FF"/>
        <w:right w:val="single" w:sz="4" w:space="0" w:color="2870FF"/>
        <w:insideH w:val="single" w:sz="4" w:space="0" w:color="2870FF"/>
        <w:insideV w:val="single" w:sz="4" w:space="0" w:color="2870FF"/>
      </w:tblBorders>
    </w:tblPr>
    <w:tblStylePr w:type="firstRow">
      <w:rPr>
        <w:b/>
        <w:bCs/>
        <w:color w:val="FFFFFF"/>
      </w:rPr>
      <w:tblPr/>
      <w:tcPr>
        <w:tcBorders>
          <w:top w:val="single" w:sz="4" w:space="0" w:color="003399"/>
          <w:left w:val="single" w:sz="4" w:space="0" w:color="003399"/>
          <w:bottom w:val="single" w:sz="4" w:space="0" w:color="003399"/>
          <w:right w:val="single" w:sz="4" w:space="0" w:color="003399"/>
          <w:insideH w:val="nil"/>
          <w:insideV w:val="nil"/>
        </w:tcBorders>
        <w:shd w:val="clear" w:color="auto" w:fill="003399"/>
      </w:tcPr>
    </w:tblStylePr>
    <w:tblStylePr w:type="lastRow">
      <w:rPr>
        <w:b/>
        <w:bCs/>
      </w:rPr>
      <w:tblPr/>
      <w:tcPr>
        <w:tcBorders>
          <w:top w:val="double" w:sz="4" w:space="0" w:color="003399"/>
        </w:tcBorders>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FuzeileESF">
    <w:name w:val="Fußzeile ESF"/>
    <w:basedOn w:val="Standard"/>
    <w:qFormat/>
    <w:rsid w:val="005C35A4"/>
    <w:rPr>
      <w:rFonts w:cs="Arial"/>
    </w:rPr>
  </w:style>
  <w:style w:type="paragraph" w:customStyle="1" w:styleId="Headline1ESF">
    <w:name w:val="Headline 1 ESF"/>
    <w:basedOn w:val="Standard"/>
    <w:autoRedefine/>
    <w:qFormat/>
    <w:rsid w:val="007B3EC0"/>
    <w:pPr>
      <w:spacing w:before="120" w:after="240" w:line="240" w:lineRule="auto"/>
      <w:jc w:val="center"/>
    </w:pPr>
    <w:rPr>
      <w:rFonts w:ascii="Montserrat" w:hAnsi="Montserrat" w:cs="Arial"/>
      <w:b/>
      <w:bCs/>
      <w:color w:val="003399"/>
      <w:sz w:val="40"/>
      <w:szCs w:val="40"/>
    </w:rPr>
  </w:style>
  <w:style w:type="paragraph" w:customStyle="1" w:styleId="InhaltsverzeichnisESF">
    <w:name w:val="Inhaltsverzeichnis ESF"/>
    <w:basedOn w:val="Verzeichnis1"/>
    <w:next w:val="Verzeichnis1"/>
    <w:autoRedefine/>
    <w:qFormat/>
    <w:rsid w:val="005F1840"/>
    <w:pPr>
      <w:tabs>
        <w:tab w:val="left" w:pos="362"/>
        <w:tab w:val="right" w:leader="dot" w:pos="9168"/>
      </w:tabs>
      <w:ind w:left="360"/>
    </w:pPr>
    <w:rPr>
      <w:rFonts w:ascii="Open Sans" w:hAnsi="Open Sans"/>
      <w:sz w:val="20"/>
      <w:szCs w:val="20"/>
    </w:rPr>
  </w:style>
  <w:style w:type="paragraph" w:customStyle="1" w:styleId="Headline2ESF">
    <w:name w:val="Headline 2 ESF"/>
    <w:basedOn w:val="Standard"/>
    <w:autoRedefine/>
    <w:qFormat/>
    <w:rsid w:val="008A2509"/>
    <w:rPr>
      <w:rFonts w:ascii="Montserrat Light" w:hAnsi="Montserrat Light" w:cs="Arial"/>
      <w:color w:val="0080C8"/>
      <w:sz w:val="50"/>
      <w:szCs w:val="50"/>
    </w:rPr>
  </w:style>
  <w:style w:type="paragraph" w:customStyle="1" w:styleId="InhaltESF">
    <w:name w:val="Inhalt ESF"/>
    <w:basedOn w:val="Verzeichnis1"/>
    <w:autoRedefine/>
    <w:qFormat/>
    <w:rsid w:val="000142B6"/>
    <w:pPr>
      <w:numPr>
        <w:numId w:val="21"/>
      </w:numPr>
      <w:tabs>
        <w:tab w:val="right" w:leader="dot" w:pos="9508"/>
      </w:tabs>
    </w:pPr>
    <w:rPr>
      <w:rFonts w:ascii="Open Sans" w:hAnsi="Open Sans"/>
      <w:b w:val="0"/>
      <w:color w:val="000000"/>
      <w:sz w:val="20"/>
      <w:szCs w:val="20"/>
    </w:rPr>
  </w:style>
  <w:style w:type="paragraph" w:customStyle="1" w:styleId="Headline3ESF">
    <w:name w:val="Headline 3 ESF"/>
    <w:basedOn w:val="Standard"/>
    <w:autoRedefine/>
    <w:qFormat/>
    <w:rsid w:val="008A2509"/>
    <w:rPr>
      <w:rFonts w:ascii="Montserrat" w:hAnsi="Montserrat"/>
      <w:b/>
      <w:bCs/>
      <w:color w:val="F7A600"/>
      <w:sz w:val="20"/>
    </w:rPr>
  </w:style>
  <w:style w:type="paragraph" w:customStyle="1" w:styleId="FlietextESF">
    <w:name w:val="Fließtext ESF"/>
    <w:basedOn w:val="Standard"/>
    <w:autoRedefine/>
    <w:qFormat/>
    <w:rsid w:val="007D73B2"/>
    <w:pPr>
      <w:widowControl w:val="0"/>
      <w:autoSpaceDE w:val="0"/>
      <w:autoSpaceDN w:val="0"/>
      <w:adjustRightInd w:val="0"/>
      <w:spacing w:after="0"/>
      <w:textAlignment w:val="center"/>
    </w:pPr>
    <w:rPr>
      <w:rFonts w:ascii="Open Sans" w:hAnsi="Open Sans" w:cs="Arial"/>
      <w:color w:val="000000"/>
      <w:sz w:val="20"/>
      <w:szCs w:val="20"/>
      <w:lang w:val="de-DE"/>
    </w:rPr>
  </w:style>
  <w:style w:type="paragraph" w:customStyle="1" w:styleId="FlietextfettESF">
    <w:name w:val="Fließtext fett ESF"/>
    <w:basedOn w:val="Standard"/>
    <w:autoRedefine/>
    <w:qFormat/>
    <w:rsid w:val="00734D19"/>
    <w:pPr>
      <w:widowControl w:val="0"/>
      <w:autoSpaceDE w:val="0"/>
      <w:autoSpaceDN w:val="0"/>
      <w:adjustRightInd w:val="0"/>
      <w:spacing w:after="0"/>
      <w:textAlignment w:val="center"/>
    </w:pPr>
    <w:rPr>
      <w:rFonts w:ascii="Open Sans" w:hAnsi="Open Sans" w:cs="MinionPro-Regular"/>
      <w:b/>
      <w:bCs/>
      <w:color w:val="000000"/>
      <w:sz w:val="20"/>
      <w:szCs w:val="20"/>
      <w:lang w:val="de-DE"/>
    </w:rPr>
  </w:style>
  <w:style w:type="paragraph" w:customStyle="1" w:styleId="SidetextESF">
    <w:name w:val="Sidetext ESF"/>
    <w:basedOn w:val="Standard"/>
    <w:autoRedefine/>
    <w:qFormat/>
    <w:rsid w:val="00734D19"/>
    <w:pPr>
      <w:widowControl w:val="0"/>
      <w:autoSpaceDE w:val="0"/>
      <w:autoSpaceDN w:val="0"/>
      <w:adjustRightInd w:val="0"/>
      <w:spacing w:after="0"/>
      <w:ind w:left="5669"/>
      <w:textAlignment w:val="center"/>
    </w:pPr>
    <w:rPr>
      <w:rFonts w:ascii="Open Sans" w:hAnsi="Open Sans" w:cs="Arial"/>
      <w:i/>
      <w:iCs/>
      <w:color w:val="F7A600"/>
      <w:sz w:val="18"/>
      <w:szCs w:val="18"/>
      <w:lang w:val="de-DE"/>
    </w:rPr>
  </w:style>
  <w:style w:type="paragraph" w:customStyle="1" w:styleId="Sidetextfett">
    <w:name w:val="Sidetext fett"/>
    <w:basedOn w:val="Standard"/>
    <w:autoRedefine/>
    <w:qFormat/>
    <w:rsid w:val="00734D19"/>
    <w:pPr>
      <w:widowControl w:val="0"/>
      <w:autoSpaceDE w:val="0"/>
      <w:autoSpaceDN w:val="0"/>
      <w:adjustRightInd w:val="0"/>
      <w:spacing w:after="0"/>
      <w:textAlignment w:val="center"/>
    </w:pPr>
    <w:rPr>
      <w:rFonts w:ascii="Open Sans" w:hAnsi="Open Sans" w:cs="MinionPro-Regular"/>
      <w:b/>
      <w:bCs/>
      <w:i/>
      <w:iCs/>
      <w:color w:val="F7A600"/>
      <w:sz w:val="18"/>
      <w:szCs w:val="18"/>
      <w:lang w:val="de-DE"/>
    </w:rPr>
  </w:style>
  <w:style w:type="paragraph" w:customStyle="1" w:styleId="Formatvorlage1">
    <w:name w:val="Formatvorlage1"/>
    <w:basedOn w:val="Verzeichnis2"/>
    <w:qFormat/>
    <w:rsid w:val="005F1840"/>
  </w:style>
  <w:style w:type="paragraph" w:styleId="Index1">
    <w:name w:val="index 1"/>
    <w:basedOn w:val="Standard"/>
    <w:next w:val="Standard"/>
    <w:autoRedefine/>
    <w:uiPriority w:val="99"/>
    <w:semiHidden/>
    <w:unhideWhenUsed/>
    <w:rsid w:val="005F1840"/>
    <w:pPr>
      <w:ind w:left="220" w:hanging="220"/>
    </w:pPr>
  </w:style>
  <w:style w:type="paragraph" w:customStyle="1" w:styleId="standard11pt">
    <w:name w:val="standard 11pt"/>
    <w:basedOn w:val="Standard"/>
    <w:uiPriority w:val="99"/>
    <w:rsid w:val="007D73B2"/>
    <w:pPr>
      <w:widowControl w:val="0"/>
      <w:autoSpaceDE w:val="0"/>
      <w:autoSpaceDN w:val="0"/>
      <w:adjustRightInd w:val="0"/>
      <w:spacing w:after="0" w:line="288" w:lineRule="auto"/>
      <w:jc w:val="both"/>
      <w:textAlignment w:val="center"/>
    </w:pPr>
    <w:rPr>
      <w:rFonts w:ascii="OpenSans" w:hAnsi="OpenSans" w:cs="OpenSans"/>
      <w:color w:val="154194"/>
      <w:lang w:val="de-DE"/>
    </w:rPr>
  </w:style>
  <w:style w:type="paragraph" w:customStyle="1" w:styleId="FlietextfettweiTabelle">
    <w:name w:val="Fließtext fett weiß Tabelle"/>
    <w:basedOn w:val="FlietextfettESF"/>
    <w:autoRedefine/>
    <w:qFormat/>
    <w:rsid w:val="00AE74A6"/>
    <w:pPr>
      <w:jc w:val="center"/>
    </w:pPr>
    <w:rPr>
      <w:color w:val="FFFFFF" w:themeColor="background1"/>
    </w:rPr>
  </w:style>
  <w:style w:type="numbering" w:styleId="111111">
    <w:name w:val="Outline List 2"/>
    <w:basedOn w:val="KeineListe"/>
    <w:uiPriority w:val="99"/>
    <w:semiHidden/>
    <w:unhideWhenUsed/>
    <w:rsid w:val="005F1840"/>
    <w:pPr>
      <w:numPr>
        <w:numId w:val="30"/>
      </w:numPr>
    </w:pPr>
  </w:style>
  <w:style w:type="character" w:styleId="Zeilennummer">
    <w:name w:val="line number"/>
    <w:basedOn w:val="Absatz-Standardschriftart"/>
    <w:uiPriority w:val="99"/>
    <w:semiHidden/>
    <w:unhideWhenUsed/>
    <w:rsid w:val="00CD2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esf.at" TargetMode="External"/><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feantsa.org/download/ethos_de_2404538142298165012.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d3\AppData\Local\Temp\Temp1_WordTemplate.zip\Word%20Template\Wordvorlage_ESF.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368D4-21FC-4099-AF9B-8B412C6F2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Wordvorlage_ESF</Template>
  <TotalTime>0</TotalTime>
  <Pages>6</Pages>
  <Words>1224</Words>
  <Characters>7718</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Jeitler &amp; Partner GmbH</Company>
  <LinksUpToDate>false</LinksUpToDate>
  <CharactersWithSpaces>8925</CharactersWithSpaces>
  <SharedDoc>false</SharedDoc>
  <HLinks>
    <vt:vector size="12" baseType="variant">
      <vt:variant>
        <vt:i4>6684793</vt:i4>
      </vt:variant>
      <vt:variant>
        <vt:i4>6</vt:i4>
      </vt:variant>
      <vt:variant>
        <vt:i4>0</vt:i4>
      </vt:variant>
      <vt:variant>
        <vt:i4>5</vt:i4>
      </vt:variant>
      <vt:variant>
        <vt:lpwstr>http://www.esf.at/</vt:lpwstr>
      </vt:variant>
      <vt:variant>
        <vt:lpwstr/>
      </vt:variant>
      <vt:variant>
        <vt:i4>6684793</vt:i4>
      </vt:variant>
      <vt:variant>
        <vt:i4>3</vt:i4>
      </vt:variant>
      <vt:variant>
        <vt:i4>0</vt:i4>
      </vt:variant>
      <vt:variant>
        <vt:i4>5</vt:i4>
      </vt:variant>
      <vt:variant>
        <vt:lpwstr>http://www.esf.at/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Olszewski, Dagmar</dc:creator>
  <cp:lastModifiedBy>Fessler Fabian</cp:lastModifiedBy>
  <cp:revision>3</cp:revision>
  <cp:lastPrinted>2024-04-12T09:57:00Z</cp:lastPrinted>
  <dcterms:created xsi:type="dcterms:W3CDTF">2025-07-01T06:06:00Z</dcterms:created>
  <dcterms:modified xsi:type="dcterms:W3CDTF">2025-07-01T06:10:00Z</dcterms:modified>
</cp:coreProperties>
</file>